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C3C" w:rsidRDefault="00C56C3C" w:rsidP="00C56C3C">
      <w:pPr>
        <w:shd w:val="clear" w:color="auto" w:fill="7F7F7F"/>
        <w:spacing w:after="120" w:line="240" w:lineRule="auto"/>
        <w:rPr>
          <w:b/>
          <w:color w:val="FFFFFF"/>
          <w:sz w:val="58"/>
          <w:szCs w:val="36"/>
        </w:rPr>
      </w:pPr>
      <w:r>
        <w:rPr>
          <w:b/>
          <w:color w:val="FFFFFF"/>
          <w:sz w:val="58"/>
          <w:szCs w:val="36"/>
        </w:rPr>
        <w:t xml:space="preserve">Preparing for Holy Communion </w:t>
      </w:r>
      <w:r>
        <w:rPr>
          <w:b/>
          <w:color w:val="FFFFFF"/>
          <w:sz w:val="58"/>
          <w:szCs w:val="36"/>
        </w:rPr>
        <w:br/>
      </w:r>
      <w:r w:rsidR="0035518B">
        <w:rPr>
          <w:b/>
          <w:color w:val="FFFFFF"/>
          <w:sz w:val="50"/>
          <w:szCs w:val="36"/>
        </w:rPr>
        <w:t>“</w:t>
      </w:r>
      <w:r w:rsidR="00C1680E">
        <w:rPr>
          <w:b/>
          <w:color w:val="FFFFFF"/>
          <w:sz w:val="50"/>
          <w:szCs w:val="36"/>
        </w:rPr>
        <w:t>Go in peace to love and serve the Lord</w:t>
      </w:r>
      <w:r w:rsidR="0035518B">
        <w:rPr>
          <w:b/>
          <w:color w:val="FFFFFF"/>
          <w:sz w:val="50"/>
          <w:szCs w:val="36"/>
        </w:rPr>
        <w:t>”</w:t>
      </w:r>
    </w:p>
    <w:p w:rsidR="00EA2865" w:rsidRPr="003243CC" w:rsidRDefault="00EA2865" w:rsidP="00C56C3C">
      <w:pPr>
        <w:spacing w:after="0"/>
        <w:rPr>
          <w:b/>
          <w:sz w:val="14"/>
          <w:szCs w:val="32"/>
        </w:rPr>
      </w:pPr>
    </w:p>
    <w:p w:rsidR="009E7785" w:rsidRPr="009E7785" w:rsidRDefault="009E7785" w:rsidP="00C56C3C">
      <w:pPr>
        <w:spacing w:after="0"/>
        <w:rPr>
          <w:sz w:val="36"/>
          <w:szCs w:val="32"/>
        </w:rPr>
      </w:pPr>
      <w:r w:rsidRPr="009E7785">
        <w:rPr>
          <w:sz w:val="36"/>
          <w:szCs w:val="32"/>
        </w:rPr>
        <w:t>What happens in church is like one of those bible stories that Jesus didn’t finish: we have to write the ending ourselves</w:t>
      </w:r>
      <w:r w:rsidR="003243CC">
        <w:rPr>
          <w:sz w:val="36"/>
          <w:szCs w:val="32"/>
        </w:rPr>
        <w:t>, and carry on the journey we have started. The bread and wine are food for that journey and God’s promise that he will be with us.</w:t>
      </w:r>
      <w:r w:rsidRPr="009E7785">
        <w:rPr>
          <w:sz w:val="36"/>
          <w:szCs w:val="32"/>
        </w:rPr>
        <w:t xml:space="preserve"> </w:t>
      </w:r>
    </w:p>
    <w:p w:rsidR="009E7785" w:rsidRPr="003243CC" w:rsidRDefault="009E7785" w:rsidP="00C56C3C">
      <w:pPr>
        <w:spacing w:after="0"/>
        <w:rPr>
          <w:sz w:val="12"/>
          <w:szCs w:val="32"/>
        </w:rPr>
      </w:pPr>
    </w:p>
    <w:p w:rsidR="009E7785" w:rsidRDefault="009E7785" w:rsidP="00C56C3C">
      <w:pPr>
        <w:spacing w:after="0"/>
        <w:rPr>
          <w:sz w:val="36"/>
          <w:szCs w:val="32"/>
        </w:rPr>
      </w:pPr>
      <w:r w:rsidRPr="009E7785">
        <w:rPr>
          <w:sz w:val="36"/>
          <w:szCs w:val="32"/>
        </w:rPr>
        <w:t>Look at the order of service</w:t>
      </w:r>
      <w:r w:rsidR="003243CC">
        <w:rPr>
          <w:sz w:val="36"/>
          <w:szCs w:val="32"/>
        </w:rPr>
        <w:t>, and r</w:t>
      </w:r>
      <w:r>
        <w:rPr>
          <w:sz w:val="36"/>
          <w:szCs w:val="32"/>
        </w:rPr>
        <w:t xml:space="preserve">emind yourself about all the things we do in church. </w:t>
      </w:r>
      <w:r w:rsidRPr="009E7785">
        <w:rPr>
          <w:sz w:val="36"/>
          <w:szCs w:val="32"/>
        </w:rPr>
        <w:t xml:space="preserve">For each bit, think about: </w:t>
      </w:r>
    </w:p>
    <w:p w:rsidR="009E7785" w:rsidRDefault="003243CC" w:rsidP="009E7785">
      <w:pPr>
        <w:pStyle w:val="ListParagraph"/>
        <w:numPr>
          <w:ilvl w:val="0"/>
          <w:numId w:val="2"/>
        </w:numPr>
        <w:spacing w:after="0"/>
        <w:rPr>
          <w:sz w:val="36"/>
          <w:szCs w:val="32"/>
        </w:rPr>
      </w:pPr>
      <w:r>
        <w:rPr>
          <w:noProof/>
          <w:sz w:val="36"/>
          <w:szCs w:val="32"/>
          <w:lang w:eastAsia="en-GB"/>
        </w:rPr>
        <w:drawing>
          <wp:anchor distT="0" distB="0" distL="114300" distR="114300" simplePos="0" relativeHeight="251666432" behindDoc="1" locked="0" layoutInCell="1" allowOverlap="1" wp14:anchorId="3DBC7990" wp14:editId="029054C5">
            <wp:simplePos x="0" y="0"/>
            <wp:positionH relativeFrom="column">
              <wp:posOffset>1303020</wp:posOffset>
            </wp:positionH>
            <wp:positionV relativeFrom="paragraph">
              <wp:posOffset>93980</wp:posOffset>
            </wp:positionV>
            <wp:extent cx="5238750" cy="4156364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 in peace to love and serve the Lord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7" r="3962" b="2769"/>
                    <a:stretch/>
                  </pic:blipFill>
                  <pic:spPr bwMode="auto">
                    <a:xfrm flipH="1">
                      <a:off x="0" y="0"/>
                      <a:ext cx="5238750" cy="4156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785" w:rsidRPr="009E7785">
        <w:rPr>
          <w:sz w:val="36"/>
          <w:szCs w:val="32"/>
        </w:rPr>
        <w:t xml:space="preserve">What </w:t>
      </w:r>
      <w:r>
        <w:rPr>
          <w:sz w:val="36"/>
          <w:szCs w:val="32"/>
        </w:rPr>
        <w:t>is this</w:t>
      </w:r>
      <w:r w:rsidR="009E7785" w:rsidRPr="009E7785">
        <w:rPr>
          <w:sz w:val="36"/>
          <w:szCs w:val="32"/>
        </w:rPr>
        <w:t xml:space="preserve"> like in church? </w:t>
      </w:r>
    </w:p>
    <w:p w:rsidR="00A52E1E" w:rsidRDefault="009E7785" w:rsidP="009E7785">
      <w:pPr>
        <w:pStyle w:val="ListParagraph"/>
        <w:numPr>
          <w:ilvl w:val="0"/>
          <w:numId w:val="2"/>
        </w:numPr>
        <w:spacing w:after="0"/>
        <w:rPr>
          <w:sz w:val="36"/>
          <w:szCs w:val="32"/>
        </w:rPr>
      </w:pPr>
      <w:r>
        <w:rPr>
          <w:sz w:val="36"/>
          <w:szCs w:val="32"/>
        </w:rPr>
        <w:t xml:space="preserve">How does what we do in church </w:t>
      </w:r>
      <w:r w:rsidR="003243CC">
        <w:rPr>
          <w:sz w:val="36"/>
          <w:szCs w:val="32"/>
        </w:rPr>
        <w:br/>
      </w:r>
      <w:r>
        <w:rPr>
          <w:sz w:val="36"/>
          <w:szCs w:val="32"/>
        </w:rPr>
        <w:t xml:space="preserve">‘escape’ from church </w:t>
      </w:r>
      <w:r w:rsidR="003243CC">
        <w:rPr>
          <w:sz w:val="36"/>
          <w:szCs w:val="32"/>
        </w:rPr>
        <w:br/>
      </w:r>
      <w:r>
        <w:rPr>
          <w:sz w:val="36"/>
          <w:szCs w:val="32"/>
        </w:rPr>
        <w:t xml:space="preserve">into the rest of life?  </w:t>
      </w:r>
      <w:r w:rsidR="003243CC">
        <w:rPr>
          <w:sz w:val="36"/>
          <w:szCs w:val="32"/>
        </w:rPr>
        <w:br/>
        <w:t>(</w:t>
      </w:r>
      <w:proofErr w:type="gramStart"/>
      <w:r w:rsidRPr="009E7785">
        <w:rPr>
          <w:sz w:val="36"/>
          <w:szCs w:val="32"/>
        </w:rPr>
        <w:t>school</w:t>
      </w:r>
      <w:proofErr w:type="gramEnd"/>
      <w:r w:rsidRPr="009E7785">
        <w:rPr>
          <w:sz w:val="36"/>
          <w:szCs w:val="32"/>
        </w:rPr>
        <w:t xml:space="preserve">, home, </w:t>
      </w:r>
      <w:r w:rsidR="003243CC">
        <w:rPr>
          <w:sz w:val="36"/>
          <w:szCs w:val="32"/>
        </w:rPr>
        <w:br/>
      </w:r>
      <w:r w:rsidRPr="009E7785">
        <w:rPr>
          <w:sz w:val="36"/>
          <w:szCs w:val="32"/>
        </w:rPr>
        <w:t xml:space="preserve">the new places </w:t>
      </w:r>
      <w:r w:rsidR="003243CC">
        <w:rPr>
          <w:sz w:val="36"/>
          <w:szCs w:val="32"/>
        </w:rPr>
        <w:br/>
      </w:r>
      <w:r w:rsidRPr="009E7785">
        <w:rPr>
          <w:sz w:val="36"/>
          <w:szCs w:val="32"/>
        </w:rPr>
        <w:t>you are go</w:t>
      </w:r>
      <w:r>
        <w:rPr>
          <w:sz w:val="36"/>
          <w:szCs w:val="32"/>
        </w:rPr>
        <w:t>i</w:t>
      </w:r>
      <w:r w:rsidR="003243CC">
        <w:rPr>
          <w:sz w:val="36"/>
          <w:szCs w:val="32"/>
        </w:rPr>
        <w:t xml:space="preserve">ng </w:t>
      </w:r>
      <w:r w:rsidR="003243CC">
        <w:rPr>
          <w:sz w:val="36"/>
          <w:szCs w:val="32"/>
        </w:rPr>
        <w:br/>
        <w:t>to live…)</w:t>
      </w:r>
    </w:p>
    <w:p w:rsidR="00A52E1E" w:rsidRDefault="00A52E1E" w:rsidP="00A52E1E">
      <w:pPr>
        <w:pStyle w:val="ListParagraph"/>
        <w:spacing w:after="0"/>
        <w:rPr>
          <w:sz w:val="36"/>
          <w:szCs w:val="32"/>
        </w:rPr>
      </w:pPr>
    </w:p>
    <w:p w:rsidR="003243CC" w:rsidRDefault="003243CC" w:rsidP="00A52E1E">
      <w:pPr>
        <w:spacing w:after="0"/>
        <w:ind w:left="360"/>
        <w:rPr>
          <w:sz w:val="36"/>
          <w:szCs w:val="32"/>
        </w:rPr>
      </w:pPr>
    </w:p>
    <w:p w:rsidR="003243CC" w:rsidRDefault="003243CC" w:rsidP="00A52E1E">
      <w:pPr>
        <w:spacing w:after="0"/>
        <w:ind w:left="360"/>
        <w:rPr>
          <w:sz w:val="36"/>
          <w:szCs w:val="32"/>
        </w:rPr>
      </w:pPr>
    </w:p>
    <w:p w:rsidR="003243CC" w:rsidRDefault="003243CC" w:rsidP="00A52E1E">
      <w:pPr>
        <w:spacing w:after="0"/>
        <w:ind w:left="360"/>
        <w:rPr>
          <w:sz w:val="36"/>
          <w:szCs w:val="32"/>
        </w:rPr>
      </w:pPr>
    </w:p>
    <w:p w:rsidR="00A52E1E" w:rsidRDefault="00A52E1E" w:rsidP="00A52E1E">
      <w:pPr>
        <w:spacing w:after="0"/>
        <w:ind w:left="360"/>
        <w:rPr>
          <w:sz w:val="36"/>
          <w:szCs w:val="32"/>
        </w:rPr>
      </w:pPr>
      <w:r>
        <w:rPr>
          <w:sz w:val="36"/>
          <w:szCs w:val="32"/>
        </w:rPr>
        <w:t>You might include:</w:t>
      </w:r>
    </w:p>
    <w:p w:rsid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 w:rsidRPr="00A52E1E">
        <w:rPr>
          <w:sz w:val="36"/>
          <w:szCs w:val="32"/>
        </w:rPr>
        <w:t xml:space="preserve">Being part of God’s family </w:t>
      </w:r>
    </w:p>
    <w:p w:rsidR="003243CC" w:rsidRDefault="003243CC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  <w:sectPr w:rsidR="003243CC" w:rsidSect="003243CC">
          <w:pgSz w:w="11906" w:h="16838"/>
          <w:pgMar w:top="851" w:right="1133" w:bottom="709" w:left="993" w:header="708" w:footer="708" w:gutter="0"/>
          <w:cols w:space="708"/>
          <w:docGrid w:linePitch="360"/>
        </w:sectPr>
      </w:pPr>
    </w:p>
    <w:p w:rsid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 w:rsidRPr="009E7785">
        <w:rPr>
          <w:sz w:val="36"/>
          <w:szCs w:val="32"/>
        </w:rPr>
        <w:lastRenderedPageBreak/>
        <w:t>“Sorry” and forgiven</w:t>
      </w:r>
      <w:r w:rsidR="003243CC">
        <w:rPr>
          <w:sz w:val="36"/>
          <w:szCs w:val="32"/>
        </w:rPr>
        <w:t>ess</w:t>
      </w:r>
    </w:p>
    <w:p w:rsid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 w:rsidRPr="009E7785">
        <w:rPr>
          <w:sz w:val="36"/>
          <w:szCs w:val="32"/>
        </w:rPr>
        <w:t>Reading the Bible</w:t>
      </w:r>
      <w:r w:rsidRPr="00A52E1E">
        <w:rPr>
          <w:sz w:val="36"/>
          <w:szCs w:val="32"/>
        </w:rPr>
        <w:t xml:space="preserve"> </w:t>
      </w:r>
    </w:p>
    <w:p w:rsidR="00A52E1E" w:rsidRDefault="003243CC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>
        <w:rPr>
          <w:sz w:val="36"/>
          <w:szCs w:val="32"/>
        </w:rPr>
        <w:t>Being strong in</w:t>
      </w:r>
      <w:r w:rsidR="00A52E1E" w:rsidRPr="009E7785">
        <w:rPr>
          <w:sz w:val="36"/>
          <w:szCs w:val="32"/>
        </w:rPr>
        <w:t xml:space="preserve"> your faith</w:t>
      </w:r>
      <w:r w:rsidR="00A52E1E" w:rsidRPr="00A52E1E">
        <w:rPr>
          <w:sz w:val="36"/>
          <w:szCs w:val="32"/>
        </w:rPr>
        <w:t xml:space="preserve"> </w:t>
      </w:r>
    </w:p>
    <w:p w:rsid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 w:rsidRPr="009E7785">
        <w:rPr>
          <w:sz w:val="36"/>
          <w:szCs w:val="32"/>
        </w:rPr>
        <w:t>Praying</w:t>
      </w:r>
      <w:r w:rsidRPr="00A52E1E">
        <w:rPr>
          <w:sz w:val="36"/>
          <w:szCs w:val="32"/>
        </w:rPr>
        <w:t xml:space="preserve"> </w:t>
      </w:r>
    </w:p>
    <w:p w:rsid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 w:rsidRPr="009E7785">
        <w:rPr>
          <w:sz w:val="36"/>
          <w:szCs w:val="32"/>
        </w:rPr>
        <w:t>Caring for each other</w:t>
      </w:r>
      <w:r w:rsidRPr="00A52E1E">
        <w:rPr>
          <w:sz w:val="36"/>
          <w:szCs w:val="32"/>
        </w:rPr>
        <w:t xml:space="preserve"> </w:t>
      </w:r>
    </w:p>
    <w:p w:rsid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 w:rsidRPr="009E7785">
        <w:rPr>
          <w:sz w:val="36"/>
          <w:szCs w:val="32"/>
        </w:rPr>
        <w:lastRenderedPageBreak/>
        <w:t>Praising God</w:t>
      </w:r>
      <w:r w:rsidRPr="00A52E1E">
        <w:rPr>
          <w:sz w:val="36"/>
          <w:szCs w:val="32"/>
        </w:rPr>
        <w:t xml:space="preserve"> </w:t>
      </w:r>
    </w:p>
    <w:p w:rsid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 w:rsidRPr="009E7785">
        <w:rPr>
          <w:sz w:val="36"/>
          <w:szCs w:val="32"/>
        </w:rPr>
        <w:t xml:space="preserve">Offering </w:t>
      </w:r>
      <w:r>
        <w:rPr>
          <w:sz w:val="36"/>
          <w:szCs w:val="32"/>
        </w:rPr>
        <w:t xml:space="preserve">things to </w:t>
      </w:r>
      <w:r w:rsidRPr="009E7785">
        <w:rPr>
          <w:sz w:val="36"/>
          <w:szCs w:val="32"/>
        </w:rPr>
        <w:t xml:space="preserve">God </w:t>
      </w:r>
    </w:p>
    <w:p w:rsidR="009E7785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>
        <w:rPr>
          <w:sz w:val="36"/>
          <w:szCs w:val="32"/>
        </w:rPr>
        <w:t xml:space="preserve">Knowing </w:t>
      </w:r>
      <w:r w:rsidRPr="009E7785">
        <w:rPr>
          <w:sz w:val="36"/>
          <w:szCs w:val="32"/>
        </w:rPr>
        <w:t xml:space="preserve">Jesus </w:t>
      </w:r>
      <w:r>
        <w:rPr>
          <w:sz w:val="36"/>
          <w:szCs w:val="32"/>
        </w:rPr>
        <w:t xml:space="preserve">is </w:t>
      </w:r>
      <w:r w:rsidRPr="009E7785">
        <w:rPr>
          <w:sz w:val="36"/>
          <w:szCs w:val="32"/>
        </w:rPr>
        <w:t>with you</w:t>
      </w:r>
    </w:p>
    <w:p w:rsid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>
        <w:rPr>
          <w:sz w:val="36"/>
          <w:szCs w:val="32"/>
        </w:rPr>
        <w:t>Being fed</w:t>
      </w:r>
    </w:p>
    <w:p w:rsidR="00A52E1E" w:rsidRPr="00A52E1E" w:rsidRDefault="00A52E1E" w:rsidP="003243CC">
      <w:pPr>
        <w:pStyle w:val="ListParagraph"/>
        <w:numPr>
          <w:ilvl w:val="0"/>
          <w:numId w:val="3"/>
        </w:numPr>
        <w:spacing w:after="0"/>
        <w:ind w:left="851"/>
        <w:rPr>
          <w:sz w:val="36"/>
          <w:szCs w:val="32"/>
        </w:rPr>
      </w:pPr>
      <w:r>
        <w:rPr>
          <w:sz w:val="36"/>
          <w:szCs w:val="32"/>
        </w:rPr>
        <w:t>Being blessed</w:t>
      </w:r>
    </w:p>
    <w:p w:rsidR="003243CC" w:rsidRDefault="003243CC" w:rsidP="00C56C3C">
      <w:pPr>
        <w:spacing w:after="0"/>
        <w:rPr>
          <w:sz w:val="36"/>
          <w:szCs w:val="32"/>
        </w:rPr>
        <w:sectPr w:rsidR="003243CC" w:rsidSect="003243CC">
          <w:type w:val="continuous"/>
          <w:pgSz w:w="11906" w:h="16838"/>
          <w:pgMar w:top="851" w:right="1133" w:bottom="709" w:left="993" w:header="708" w:footer="708" w:gutter="0"/>
          <w:cols w:num="2" w:space="119"/>
          <w:docGrid w:linePitch="360"/>
        </w:sectPr>
      </w:pPr>
    </w:p>
    <w:p w:rsidR="009E7785" w:rsidRPr="009E7785" w:rsidRDefault="009E7785" w:rsidP="00C56C3C">
      <w:pPr>
        <w:spacing w:after="0"/>
        <w:rPr>
          <w:sz w:val="36"/>
          <w:szCs w:val="32"/>
        </w:rPr>
      </w:pPr>
    </w:p>
    <w:p w:rsidR="0035518B" w:rsidRDefault="00E82869" w:rsidP="0035518B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759D9A" wp14:editId="682BD211">
                <wp:simplePos x="0" y="0"/>
                <wp:positionH relativeFrom="margin">
                  <wp:posOffset>3107690</wp:posOffset>
                </wp:positionH>
                <wp:positionV relativeFrom="paragraph">
                  <wp:posOffset>316865</wp:posOffset>
                </wp:positionV>
                <wp:extent cx="3424555" cy="1752600"/>
                <wp:effectExtent l="0" t="0" r="23495" b="1200150"/>
                <wp:wrapNone/>
                <wp:docPr id="3" name="Rounded 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4555" cy="1752600"/>
                        </a:xfrm>
                        <a:prstGeom prst="wedgeRoundRectCallout">
                          <a:avLst>
                            <a:gd name="adj1" fmla="val -16693"/>
                            <a:gd name="adj2" fmla="val 116330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7D2C" w:rsidRDefault="002C7D2C" w:rsidP="0035518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MAKE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a poster to encourage other children in church to think about starting to receive the bread and wine.</w:t>
                            </w:r>
                          </w:p>
                          <w:p w:rsidR="002C7D2C" w:rsidRDefault="002C7D2C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3" o:spid="_x0000_s1026" type="#_x0000_t62" style="position:absolute;margin-left:244.7pt;margin-top:24.95pt;width:269.65pt;height:13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" adj="7194,35927" fillcolor="white [3201]" strokecolor="black [3200]" strokeweight="1pt">
                <v:textbox>
                  <w:txbxContent>
                    <w:p w:rsidR="002C7D2C" w:rsidRDefault="002C7D2C" w:rsidP="0035518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MAKE </w:t>
                      </w:r>
                      <w:r>
                        <w:rPr>
                          <w:sz w:val="40"/>
                          <w:szCs w:val="40"/>
                        </w:rPr>
                        <w:t>a poster to encourage other children in church to think about starting to receive the bread and wine.</w:t>
                      </w:r>
                    </w:p>
                    <w:p w:rsidR="002C7D2C" w:rsidRDefault="002C7D2C" w:rsidP="0035518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5518B">
        <w:rPr>
          <w:b/>
          <w:sz w:val="40"/>
          <w:szCs w:val="40"/>
        </w:rPr>
        <w:t>Try these at home / church</w:t>
      </w:r>
      <w:r w:rsidR="0035518B" w:rsidRPr="00C2597D">
        <w:rPr>
          <w:b/>
          <w:sz w:val="40"/>
          <w:szCs w:val="40"/>
        </w:rPr>
        <w:t>:</w:t>
      </w:r>
    </w:p>
    <w:p w:rsidR="0035518B" w:rsidRDefault="00E82869" w:rsidP="0035518B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2A4232" wp14:editId="353A1CF4">
                <wp:simplePos x="0" y="0"/>
                <wp:positionH relativeFrom="margin">
                  <wp:posOffset>-6985</wp:posOffset>
                </wp:positionH>
                <wp:positionV relativeFrom="paragraph">
                  <wp:posOffset>13970</wp:posOffset>
                </wp:positionV>
                <wp:extent cx="2752725" cy="1990725"/>
                <wp:effectExtent l="0" t="0" r="1323975" b="923925"/>
                <wp:wrapNone/>
                <wp:docPr id="5" name="Rounded Rectangular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1990725"/>
                        </a:xfrm>
                        <a:prstGeom prst="wedgeRoundRectCallout">
                          <a:avLst>
                            <a:gd name="adj1" fmla="val 95094"/>
                            <a:gd name="adj2" fmla="val 92777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7D2C" w:rsidRDefault="002C7D2C" w:rsidP="0035518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FIND </w:t>
                            </w:r>
                            <w:proofErr w:type="gramStart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OUT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what</w:t>
                            </w:r>
                            <w:proofErr w:type="gramEnd"/>
                            <w:r>
                              <w:rPr>
                                <w:sz w:val="40"/>
                                <w:szCs w:val="40"/>
                              </w:rPr>
                              <w:t xml:space="preserve"> jobs / ministries you might be able to do or help with at the service on 9</w:t>
                            </w:r>
                            <w:r w:rsidRPr="00E82869">
                              <w:rPr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 June. </w:t>
                            </w:r>
                          </w:p>
                          <w:p w:rsidR="002C7D2C" w:rsidRDefault="002C7D2C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5" o:spid="_x0000_s1027" type="#_x0000_t62" style="position:absolute;margin-left:-.55pt;margin-top:1.1pt;width:216.75pt;height:156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" adj="31340,30840" fillcolor="white [3201]" strokecolor="black [3200]" strokeweight="1pt">
                <v:textbox>
                  <w:txbxContent>
                    <w:p w:rsidR="002C7D2C" w:rsidRDefault="002C7D2C" w:rsidP="0035518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FIND </w:t>
                      </w:r>
                      <w:proofErr w:type="gramStart"/>
                      <w:r>
                        <w:rPr>
                          <w:b/>
                          <w:sz w:val="40"/>
                          <w:szCs w:val="40"/>
                        </w:rPr>
                        <w:t xml:space="preserve">OUT  </w:t>
                      </w:r>
                      <w:r>
                        <w:rPr>
                          <w:sz w:val="40"/>
                          <w:szCs w:val="40"/>
                        </w:rPr>
                        <w:t>what</w:t>
                      </w:r>
                      <w:proofErr w:type="gramEnd"/>
                      <w:r>
                        <w:rPr>
                          <w:sz w:val="40"/>
                          <w:szCs w:val="40"/>
                        </w:rPr>
                        <w:t xml:space="preserve"> jobs / ministries you might be able to do or help with at the service on 9</w:t>
                      </w:r>
                      <w:r w:rsidRPr="00E82869">
                        <w:rPr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>
                        <w:rPr>
                          <w:sz w:val="40"/>
                          <w:szCs w:val="40"/>
                        </w:rPr>
                        <w:t xml:space="preserve"> June. </w:t>
                      </w:r>
                    </w:p>
                    <w:p w:rsidR="002C7D2C" w:rsidRDefault="002C7D2C" w:rsidP="0035518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5518B" w:rsidRPr="00C2597D" w:rsidRDefault="0035518B" w:rsidP="0035518B">
      <w:pPr>
        <w:rPr>
          <w:b/>
          <w:sz w:val="40"/>
          <w:szCs w:val="40"/>
        </w:rPr>
      </w:pPr>
    </w:p>
    <w:p w:rsidR="0035518B" w:rsidRDefault="0035518B" w:rsidP="0035518B">
      <w:pPr>
        <w:spacing w:after="0"/>
        <w:rPr>
          <w:sz w:val="40"/>
          <w:szCs w:val="40"/>
        </w:rPr>
      </w:pPr>
    </w:p>
    <w:p w:rsidR="0035518B" w:rsidRDefault="0035518B" w:rsidP="0035518B">
      <w:pPr>
        <w:spacing w:after="0"/>
        <w:rPr>
          <w:sz w:val="40"/>
          <w:szCs w:val="40"/>
        </w:rPr>
      </w:pPr>
    </w:p>
    <w:p w:rsidR="0035518B" w:rsidRDefault="0035518B" w:rsidP="0035518B">
      <w:pPr>
        <w:spacing w:after="0"/>
        <w:rPr>
          <w:sz w:val="40"/>
          <w:szCs w:val="40"/>
        </w:rPr>
      </w:pPr>
    </w:p>
    <w:p w:rsidR="0035518B" w:rsidRPr="00C2597D" w:rsidRDefault="00E82869" w:rsidP="0035518B">
      <w:pPr>
        <w:spacing w:after="0"/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8FE545" wp14:editId="205B8EF1">
                <wp:simplePos x="0" y="0"/>
                <wp:positionH relativeFrom="margin">
                  <wp:posOffset>-6985</wp:posOffset>
                </wp:positionH>
                <wp:positionV relativeFrom="page">
                  <wp:posOffset>3181350</wp:posOffset>
                </wp:positionV>
                <wp:extent cx="3267075" cy="1733550"/>
                <wp:effectExtent l="0" t="0" r="809625" b="19050"/>
                <wp:wrapNone/>
                <wp:docPr id="4" name="Rounded 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7075" cy="1733550"/>
                        </a:xfrm>
                        <a:prstGeom prst="wedgeRoundRectCallout">
                          <a:avLst>
                            <a:gd name="adj1" fmla="val 72917"/>
                            <a:gd name="adj2" fmla="val 24156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7D2C" w:rsidRDefault="002C7D2C" w:rsidP="0035518B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PRAY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for people who serve God in different ways. Pray for people who are going to be ordained soon.  </w:t>
                            </w:r>
                          </w:p>
                          <w:p w:rsidR="002C7D2C" w:rsidRDefault="002C7D2C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4" o:spid="_x0000_s1028" type="#_x0000_t62" style="position:absolute;margin-left:-.55pt;margin-top:250.5pt;width:257.25pt;height:136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" adj="26550,16018" fillcolor="white [3201]" strokecolor="black [3200]" strokeweight="1pt">
                <v:textbox>
                  <w:txbxContent>
                    <w:p w:rsidR="002C7D2C" w:rsidRDefault="002C7D2C" w:rsidP="0035518B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PRAY </w:t>
                      </w:r>
                      <w:r>
                        <w:rPr>
                          <w:sz w:val="40"/>
                          <w:szCs w:val="40"/>
                        </w:rPr>
                        <w:t xml:space="preserve">for people who serve God in different ways. Pray for people who are going to be ordained soon.  </w:t>
                      </w:r>
                    </w:p>
                    <w:p w:rsidR="002C7D2C" w:rsidRDefault="002C7D2C" w:rsidP="0035518B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35518B" w:rsidRDefault="009E7785" w:rsidP="0035518B">
      <w:pPr>
        <w:rPr>
          <w:sz w:val="40"/>
          <w:szCs w:val="40"/>
        </w:rPr>
      </w:pPr>
      <w:r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65408" behindDoc="1" locked="0" layoutInCell="1" allowOverlap="1" wp14:anchorId="1C49A4E8" wp14:editId="50481D11">
            <wp:simplePos x="0" y="0"/>
            <wp:positionH relativeFrom="column">
              <wp:posOffset>4238625</wp:posOffset>
            </wp:positionH>
            <wp:positionV relativeFrom="paragraph">
              <wp:posOffset>81915</wp:posOffset>
            </wp:positionV>
            <wp:extent cx="1948815" cy="1210945"/>
            <wp:effectExtent l="0" t="0" r="0" b="8255"/>
            <wp:wrapTight wrapText="bothSides">
              <wp:wrapPolygon edited="0">
                <wp:start x="0" y="0"/>
                <wp:lineTo x="0" y="21407"/>
                <wp:lineTo x="21326" y="21407"/>
                <wp:lineTo x="21326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amily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48815" cy="121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</w:p>
    <w:p w:rsidR="0035518B" w:rsidRDefault="00E82869" w:rsidP="0035518B">
      <w:pPr>
        <w:tabs>
          <w:tab w:val="left" w:pos="9087"/>
        </w:tabs>
        <w:rPr>
          <w:sz w:val="40"/>
          <w:szCs w:val="40"/>
        </w:rPr>
      </w:pPr>
      <w:bookmarkStart w:id="0" w:name="_GoBack"/>
      <w:bookmarkEnd w:id="0"/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C5610" wp14:editId="173E64DA">
                <wp:simplePos x="0" y="0"/>
                <wp:positionH relativeFrom="margin">
                  <wp:posOffset>-6985</wp:posOffset>
                </wp:positionH>
                <wp:positionV relativeFrom="paragraph">
                  <wp:posOffset>132715</wp:posOffset>
                </wp:positionV>
                <wp:extent cx="3905250" cy="2190750"/>
                <wp:effectExtent l="0" t="38100" r="400050" b="19050"/>
                <wp:wrapNone/>
                <wp:docPr id="8" name="Rounded Rectangular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0" cy="2190750"/>
                        </a:xfrm>
                        <a:prstGeom prst="wedgeRoundRectCallout">
                          <a:avLst>
                            <a:gd name="adj1" fmla="val 59028"/>
                            <a:gd name="adj2" fmla="val -50263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7D2C" w:rsidRPr="002C7D2C" w:rsidRDefault="002C7D2C" w:rsidP="0035518B">
                            <w:pPr>
                              <w:spacing w:after="0"/>
                              <w:rPr>
                                <w:sz w:val="46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WRITE OR DRAW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ideas and questions about what we’ve been doing, for the display </w:t>
                            </w:r>
                            <w:r w:rsidRPr="00E82869">
                              <w:rPr>
                                <w:sz w:val="34"/>
                                <w:szCs w:val="40"/>
                              </w:rPr>
                              <w:t xml:space="preserve">(see below). </w:t>
                            </w:r>
                            <w:r w:rsidRPr="002C7D2C">
                              <w:rPr>
                                <w:b/>
                                <w:sz w:val="40"/>
                                <w:szCs w:val="40"/>
                              </w:rPr>
                              <w:t>We also need illustrations for the service sheet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… </w:t>
                            </w:r>
                            <w:r w:rsidRPr="002C7D2C">
                              <w:rPr>
                                <w:b/>
                                <w:sz w:val="40"/>
                                <w:szCs w:val="40"/>
                              </w:rPr>
                              <w:sym w:font="Wingdings" w:char="F04A"/>
                            </w:r>
                          </w:p>
                          <w:p w:rsidR="002C7D2C" w:rsidRDefault="002C7D2C" w:rsidP="003551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8" o:spid="_x0000_s1029" type="#_x0000_t62" style="position:absolute;margin-left:-.55pt;margin-top:10.45pt;width:307.5pt;height:172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" adj="23550,-57" fillcolor="white [3201]" strokecolor="black [3200]" strokeweight="1pt">
                <v:textbox>
                  <w:txbxContent>
                    <w:p w:rsidR="002C7D2C" w:rsidRPr="002C7D2C" w:rsidRDefault="002C7D2C" w:rsidP="0035518B">
                      <w:pPr>
                        <w:spacing w:after="0"/>
                        <w:rPr>
                          <w:sz w:val="46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WRITE OR DRAW </w:t>
                      </w:r>
                      <w:r>
                        <w:rPr>
                          <w:sz w:val="40"/>
                          <w:szCs w:val="40"/>
                        </w:rPr>
                        <w:t xml:space="preserve">ideas and questions about what we’ve been doing, for the display </w:t>
                      </w:r>
                      <w:r w:rsidRPr="00E82869">
                        <w:rPr>
                          <w:sz w:val="34"/>
                          <w:szCs w:val="40"/>
                        </w:rPr>
                        <w:t xml:space="preserve">(see below). </w:t>
                      </w:r>
                      <w:r w:rsidRPr="002C7D2C">
                        <w:rPr>
                          <w:b/>
                          <w:sz w:val="40"/>
                          <w:szCs w:val="40"/>
                        </w:rPr>
                        <w:t>We also need illustrations for the service sheet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… </w:t>
                      </w:r>
                      <w:r w:rsidRPr="002C7D2C">
                        <w:rPr>
                          <w:b/>
                          <w:sz w:val="40"/>
                          <w:szCs w:val="40"/>
                        </w:rPr>
                        <w:sym w:font="Wingdings" w:char="F04A"/>
                      </w:r>
                    </w:p>
                    <w:p w:rsidR="002C7D2C" w:rsidRDefault="002C7D2C" w:rsidP="0035518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5518B" w:rsidRDefault="00E82869" w:rsidP="0035518B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6AFE35" wp14:editId="66A6F238">
                <wp:simplePos x="0" y="0"/>
                <wp:positionH relativeFrom="margin">
                  <wp:posOffset>4079239</wp:posOffset>
                </wp:positionH>
                <wp:positionV relativeFrom="paragraph">
                  <wp:posOffset>153670</wp:posOffset>
                </wp:positionV>
                <wp:extent cx="2453005" cy="1685925"/>
                <wp:effectExtent l="0" t="552450" r="23495" b="28575"/>
                <wp:wrapNone/>
                <wp:docPr id="6" name="Rounded Rectangular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3005" cy="1685925"/>
                        </a:xfrm>
                        <a:prstGeom prst="wedgeRoundRectCallout">
                          <a:avLst>
                            <a:gd name="adj1" fmla="val -20797"/>
                            <a:gd name="adj2" fmla="val -81802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7D2C" w:rsidRPr="009147FD" w:rsidRDefault="002C7D2C" w:rsidP="0035518B">
                            <w:pPr>
                              <w:spacing w:after="0"/>
                              <w:ind w:left="-142"/>
                              <w:rPr>
                                <w:sz w:val="40"/>
                              </w:rPr>
                            </w:pPr>
                            <w:proofErr w:type="gramStart"/>
                            <w:r w:rsidRPr="009147FD">
                              <w:rPr>
                                <w:b/>
                                <w:sz w:val="40"/>
                                <w:szCs w:val="40"/>
                              </w:rPr>
                              <w:t>REFLECT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Pr="00E82869">
                              <w:rPr>
                                <w:sz w:val="40"/>
                                <w:szCs w:val="40"/>
                              </w:rPr>
                              <w:t>o</w:t>
                            </w:r>
                            <w:r>
                              <w:rPr>
                                <w:sz w:val="40"/>
                              </w:rPr>
                              <w:t>n</w:t>
                            </w:r>
                            <w:proofErr w:type="gramEnd"/>
                            <w:r>
                              <w:rPr>
                                <w:sz w:val="40"/>
                              </w:rPr>
                              <w:t xml:space="preserve"> what receiving the bread and wine means to you at the moment.</w:t>
                            </w:r>
                          </w:p>
                          <w:p w:rsidR="002C7D2C" w:rsidRDefault="002C7D2C" w:rsidP="0035518B">
                            <w:pPr>
                              <w:spacing w:after="0"/>
                              <w:ind w:left="-142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2C7D2C" w:rsidRDefault="002C7D2C" w:rsidP="0035518B">
                            <w:pPr>
                              <w:ind w:left="-142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6" o:spid="_x0000_s1030" type="#_x0000_t62" style="position:absolute;margin-left:321.2pt;margin-top:12.1pt;width:193.15pt;height:132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" adj="6308,-6869" fillcolor="white [3201]" strokecolor="black [3200]" strokeweight="1pt">
                <v:textbox>
                  <w:txbxContent>
                    <w:p w:rsidR="002C7D2C" w:rsidRPr="009147FD" w:rsidRDefault="002C7D2C" w:rsidP="0035518B">
                      <w:pPr>
                        <w:spacing w:after="0"/>
                        <w:ind w:left="-142"/>
                        <w:rPr>
                          <w:sz w:val="40"/>
                        </w:rPr>
                      </w:pPr>
                      <w:proofErr w:type="gramStart"/>
                      <w:r w:rsidRPr="009147FD">
                        <w:rPr>
                          <w:b/>
                          <w:sz w:val="40"/>
                          <w:szCs w:val="40"/>
                        </w:rPr>
                        <w:t>REFLECT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 </w:t>
                      </w:r>
                      <w:r w:rsidRPr="00E82869">
                        <w:rPr>
                          <w:sz w:val="40"/>
                          <w:szCs w:val="40"/>
                        </w:rPr>
                        <w:t>o</w:t>
                      </w:r>
                      <w:r>
                        <w:rPr>
                          <w:sz w:val="40"/>
                        </w:rPr>
                        <w:t>n</w:t>
                      </w:r>
                      <w:proofErr w:type="gramEnd"/>
                      <w:r>
                        <w:rPr>
                          <w:sz w:val="40"/>
                        </w:rPr>
                        <w:t xml:space="preserve"> what receiving the bread and wine means to you at the moment.</w:t>
                      </w:r>
                    </w:p>
                    <w:p w:rsidR="002C7D2C" w:rsidRDefault="002C7D2C" w:rsidP="0035518B">
                      <w:pPr>
                        <w:spacing w:after="0"/>
                        <w:ind w:left="-142"/>
                        <w:rPr>
                          <w:sz w:val="40"/>
                          <w:szCs w:val="40"/>
                        </w:rPr>
                      </w:pPr>
                    </w:p>
                    <w:p w:rsidR="002C7D2C" w:rsidRDefault="002C7D2C" w:rsidP="0035518B">
                      <w:pPr>
                        <w:ind w:left="-142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</w:p>
    <w:p w:rsidR="0035518B" w:rsidRDefault="0035518B" w:rsidP="0035518B">
      <w:pPr>
        <w:tabs>
          <w:tab w:val="left" w:pos="9087"/>
        </w:tabs>
        <w:rPr>
          <w:sz w:val="40"/>
          <w:szCs w:val="40"/>
        </w:rPr>
      </w:pPr>
    </w:p>
    <w:p w:rsidR="0035518B" w:rsidRPr="002C7D2C" w:rsidRDefault="00E82869" w:rsidP="002C7D2C">
      <w:pPr>
        <w:tabs>
          <w:tab w:val="left" w:pos="9087"/>
        </w:tabs>
        <w:rPr>
          <w:sz w:val="40"/>
          <w:szCs w:val="40"/>
        </w:rPr>
      </w:pPr>
      <w:r w:rsidRPr="004A0368">
        <w:rPr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93AE09D" wp14:editId="72C7C285">
                <wp:simplePos x="0" y="0"/>
                <wp:positionH relativeFrom="margin">
                  <wp:posOffset>31115</wp:posOffset>
                </wp:positionH>
                <wp:positionV relativeFrom="paragraph">
                  <wp:posOffset>560705</wp:posOffset>
                </wp:positionV>
                <wp:extent cx="6501130" cy="285750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130" cy="285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7D2C" w:rsidRDefault="002C7D2C" w:rsidP="0035518B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C1680E">
                              <w:rPr>
                                <w:sz w:val="36"/>
                                <w:szCs w:val="36"/>
                              </w:rPr>
                              <w:t>On Thursday 9</w:t>
                            </w:r>
                            <w:r w:rsidRPr="00C1680E">
                              <w:rPr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C1680E">
                              <w:rPr>
                                <w:sz w:val="36"/>
                                <w:szCs w:val="36"/>
                              </w:rPr>
                              <w:t xml:space="preserve"> June there is a special all age Community Eucharist, at which we will be celebrating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your admission to communion.</w:t>
                            </w:r>
                          </w:p>
                          <w:p w:rsidR="002C7D2C" w:rsidRPr="003243CC" w:rsidRDefault="002C7D2C" w:rsidP="00E82869">
                            <w:pPr>
                              <w:jc w:val="center"/>
                              <w:rPr>
                                <w:sz w:val="32"/>
                                <w:szCs w:val="36"/>
                              </w:rPr>
                            </w:pPr>
                            <w:r w:rsidRPr="003243CC">
                              <w:rPr>
                                <w:sz w:val="32"/>
                                <w:szCs w:val="36"/>
                              </w:rPr>
                              <w:t xml:space="preserve">We would love to have a display </w:t>
                            </w:r>
                            <w:r>
                              <w:rPr>
                                <w:sz w:val="32"/>
                                <w:szCs w:val="36"/>
                              </w:rPr>
                              <w:t xml:space="preserve">in church </w:t>
                            </w:r>
                            <w:r w:rsidRPr="003243CC">
                              <w:rPr>
                                <w:sz w:val="32"/>
                                <w:szCs w:val="36"/>
                              </w:rPr>
                              <w:t xml:space="preserve">of all the wonderful things </w:t>
                            </w:r>
                            <w:r>
                              <w:rPr>
                                <w:sz w:val="32"/>
                                <w:szCs w:val="36"/>
                              </w:rPr>
                              <w:t>you have been doing during this</w:t>
                            </w:r>
                            <w:r w:rsidRPr="003243CC">
                              <w:rPr>
                                <w:sz w:val="32"/>
                                <w:szCs w:val="36"/>
                              </w:rPr>
                              <w:t xml:space="preserve"> preparation time. </w:t>
                            </w:r>
                            <w:r>
                              <w:rPr>
                                <w:sz w:val="32"/>
                                <w:szCs w:val="36"/>
                              </w:rPr>
                              <w:t xml:space="preserve">This can include pictures you have done at home, or questions from your thinking books, or photographs of your home </w:t>
                            </w:r>
                            <w:proofErr w:type="spellStart"/>
                            <w:r>
                              <w:rPr>
                                <w:sz w:val="32"/>
                                <w:szCs w:val="36"/>
                              </w:rPr>
                              <w:t>praystation</w:t>
                            </w:r>
                            <w:proofErr w:type="spellEnd"/>
                            <w:r>
                              <w:rPr>
                                <w:sz w:val="32"/>
                                <w:szCs w:val="36"/>
                              </w:rPr>
                              <w:t xml:space="preserve">, if you made one. </w:t>
                            </w:r>
                          </w:p>
                          <w:p w:rsidR="002C7D2C" w:rsidRPr="00E82869" w:rsidRDefault="002C7D2C" w:rsidP="0035518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E82869">
                              <w:rPr>
                                <w:b/>
                                <w:sz w:val="36"/>
                                <w:szCs w:val="36"/>
                              </w:rPr>
                              <w:t xml:space="preserve">Please could you bring/send anything you would like to contribute to Ally by Tuesday 7th?  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Thank you </w:t>
                            </w:r>
                            <w:r w:rsidRPr="00E82869">
                              <w:rPr>
                                <w:b/>
                                <w:sz w:val="36"/>
                                <w:szCs w:val="36"/>
                              </w:rPr>
                              <w:sym w:font="Wingdings" w:char="F04A"/>
                            </w:r>
                          </w:p>
                          <w:p w:rsidR="002C7D2C" w:rsidRDefault="002C7D2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margin-left:2.45pt;margin-top:44.15pt;width:511.9pt;height:2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">
                <v:textbox>
                  <w:txbxContent>
                    <w:p w:rsidR="002C7D2C" w:rsidRDefault="002C7D2C" w:rsidP="0035518B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C1680E">
                        <w:rPr>
                          <w:sz w:val="36"/>
                          <w:szCs w:val="36"/>
                        </w:rPr>
                        <w:t>On Thursday 9</w:t>
                      </w:r>
                      <w:r w:rsidRPr="00C1680E">
                        <w:rPr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C1680E">
                        <w:rPr>
                          <w:sz w:val="36"/>
                          <w:szCs w:val="36"/>
                        </w:rPr>
                        <w:t xml:space="preserve"> June there is a special all age Community Eucharist, at which we will be celebrating</w:t>
                      </w:r>
                      <w:r>
                        <w:rPr>
                          <w:sz w:val="36"/>
                          <w:szCs w:val="36"/>
                        </w:rPr>
                        <w:t xml:space="preserve"> your admission to communion.</w:t>
                      </w:r>
                    </w:p>
                    <w:p w:rsidR="002C7D2C" w:rsidRPr="003243CC" w:rsidRDefault="002C7D2C" w:rsidP="00E82869">
                      <w:pPr>
                        <w:jc w:val="center"/>
                        <w:rPr>
                          <w:sz w:val="32"/>
                          <w:szCs w:val="36"/>
                        </w:rPr>
                      </w:pPr>
                      <w:r w:rsidRPr="003243CC">
                        <w:rPr>
                          <w:sz w:val="32"/>
                          <w:szCs w:val="36"/>
                        </w:rPr>
                        <w:t xml:space="preserve">We would love to have a display </w:t>
                      </w:r>
                      <w:r>
                        <w:rPr>
                          <w:sz w:val="32"/>
                          <w:szCs w:val="36"/>
                        </w:rPr>
                        <w:t xml:space="preserve">in church </w:t>
                      </w:r>
                      <w:r w:rsidRPr="003243CC">
                        <w:rPr>
                          <w:sz w:val="32"/>
                          <w:szCs w:val="36"/>
                        </w:rPr>
                        <w:t xml:space="preserve">of all the wonderful things </w:t>
                      </w:r>
                      <w:r>
                        <w:rPr>
                          <w:sz w:val="32"/>
                          <w:szCs w:val="36"/>
                        </w:rPr>
                        <w:t>you have been doing during this</w:t>
                      </w:r>
                      <w:r w:rsidRPr="003243CC">
                        <w:rPr>
                          <w:sz w:val="32"/>
                          <w:szCs w:val="36"/>
                        </w:rPr>
                        <w:t xml:space="preserve"> preparation time. </w:t>
                      </w:r>
                      <w:r>
                        <w:rPr>
                          <w:sz w:val="32"/>
                          <w:szCs w:val="36"/>
                        </w:rPr>
                        <w:t xml:space="preserve">This can include pictures you have done at home, or questions from your thinking books, or photographs of your home </w:t>
                      </w:r>
                      <w:proofErr w:type="spellStart"/>
                      <w:r>
                        <w:rPr>
                          <w:sz w:val="32"/>
                          <w:szCs w:val="36"/>
                        </w:rPr>
                        <w:t>praystation</w:t>
                      </w:r>
                      <w:proofErr w:type="spellEnd"/>
                      <w:r>
                        <w:rPr>
                          <w:sz w:val="32"/>
                          <w:szCs w:val="36"/>
                        </w:rPr>
                        <w:t xml:space="preserve">, if you made one. </w:t>
                      </w:r>
                    </w:p>
                    <w:p w:rsidR="002C7D2C" w:rsidRPr="00E82869" w:rsidRDefault="002C7D2C" w:rsidP="0035518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E82869">
                        <w:rPr>
                          <w:b/>
                          <w:sz w:val="36"/>
                          <w:szCs w:val="36"/>
                        </w:rPr>
                        <w:t xml:space="preserve">Please could you bring/send anything you would like to contribute to Ally by Tuesday 7th?  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Thank you </w:t>
                      </w:r>
                      <w:r w:rsidRPr="00E82869">
                        <w:rPr>
                          <w:b/>
                          <w:sz w:val="36"/>
                          <w:szCs w:val="36"/>
                        </w:rPr>
                        <w:sym w:font="Wingdings" w:char="F04A"/>
                      </w:r>
                    </w:p>
                    <w:p w:rsidR="002C7D2C" w:rsidRDefault="002C7D2C"/>
                  </w:txbxContent>
                </v:textbox>
                <w10:wrap type="square" anchorx="margin"/>
              </v:shape>
            </w:pict>
          </mc:Fallback>
        </mc:AlternateContent>
      </w:r>
    </w:p>
    <w:sectPr w:rsidR="0035518B" w:rsidRPr="002C7D2C" w:rsidSect="003243CC">
      <w:type w:val="continuous"/>
      <w:pgSz w:w="11906" w:h="16838"/>
      <w:pgMar w:top="851" w:right="849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C1253"/>
    <w:multiLevelType w:val="hybridMultilevel"/>
    <w:tmpl w:val="4AFE6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8733F1"/>
    <w:multiLevelType w:val="hybridMultilevel"/>
    <w:tmpl w:val="C05E5C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53B25FA"/>
    <w:multiLevelType w:val="hybridMultilevel"/>
    <w:tmpl w:val="22684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C3C"/>
    <w:rsid w:val="000338F3"/>
    <w:rsid w:val="00126034"/>
    <w:rsid w:val="002C7D2C"/>
    <w:rsid w:val="003243CC"/>
    <w:rsid w:val="0035518B"/>
    <w:rsid w:val="00577986"/>
    <w:rsid w:val="006D0236"/>
    <w:rsid w:val="00725C9B"/>
    <w:rsid w:val="009E7785"/>
    <w:rsid w:val="00A52E1E"/>
    <w:rsid w:val="00A9412B"/>
    <w:rsid w:val="00AC1394"/>
    <w:rsid w:val="00C1680E"/>
    <w:rsid w:val="00C56C3C"/>
    <w:rsid w:val="00CC3AD1"/>
    <w:rsid w:val="00E82869"/>
    <w:rsid w:val="00EA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C3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6C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apple-converted-space">
    <w:name w:val="apple-converted-space"/>
    <w:rsid w:val="00C56C3C"/>
  </w:style>
  <w:style w:type="character" w:customStyle="1" w:styleId="text">
    <w:name w:val="text"/>
    <w:rsid w:val="00C56C3C"/>
  </w:style>
  <w:style w:type="paragraph" w:styleId="ListParagraph">
    <w:name w:val="List Paragraph"/>
    <w:basedOn w:val="Normal"/>
    <w:uiPriority w:val="34"/>
    <w:qFormat/>
    <w:rsid w:val="0035518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78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C3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6C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apple-converted-space">
    <w:name w:val="apple-converted-space"/>
    <w:rsid w:val="00C56C3C"/>
  </w:style>
  <w:style w:type="character" w:customStyle="1" w:styleId="text">
    <w:name w:val="text"/>
    <w:rsid w:val="00C56C3C"/>
  </w:style>
  <w:style w:type="paragraph" w:styleId="ListParagraph">
    <w:name w:val="List Paragraph"/>
    <w:basedOn w:val="Normal"/>
    <w:uiPriority w:val="34"/>
    <w:qFormat/>
    <w:rsid w:val="0035518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78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EBCC9CC0</Template>
  <TotalTime>159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Wescott House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Ally Barrett</dc:creator>
  <cp:lastModifiedBy>Ally Barrett</cp:lastModifiedBy>
  <cp:revision>3</cp:revision>
  <cp:lastPrinted>2016-05-26T09:18:00Z</cp:lastPrinted>
  <dcterms:created xsi:type="dcterms:W3CDTF">2016-05-26T08:07:00Z</dcterms:created>
  <dcterms:modified xsi:type="dcterms:W3CDTF">2016-05-26T11:11:00Z</dcterms:modified>
</cp:coreProperties>
</file>