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C3C" w:rsidRDefault="00C56C3C" w:rsidP="00C56C3C">
      <w:pPr>
        <w:shd w:val="clear" w:color="auto" w:fill="7F7F7F"/>
        <w:spacing w:after="120" w:line="240" w:lineRule="auto"/>
        <w:rPr>
          <w:b/>
          <w:color w:val="FFFFFF"/>
          <w:sz w:val="58"/>
          <w:szCs w:val="36"/>
        </w:rPr>
      </w:pPr>
      <w:r>
        <w:rPr>
          <w:b/>
          <w:color w:val="FFFFFF"/>
          <w:sz w:val="58"/>
          <w:szCs w:val="36"/>
        </w:rPr>
        <w:t xml:space="preserve">Preparing for Holy Communion </w:t>
      </w:r>
      <w:r>
        <w:rPr>
          <w:b/>
          <w:color w:val="FFFFFF"/>
          <w:sz w:val="58"/>
          <w:szCs w:val="36"/>
        </w:rPr>
        <w:br/>
      </w:r>
      <w:r w:rsidR="0035518B">
        <w:rPr>
          <w:b/>
          <w:color w:val="FFFFFF"/>
          <w:sz w:val="50"/>
          <w:szCs w:val="36"/>
        </w:rPr>
        <w:t>“All things come from you”</w:t>
      </w:r>
    </w:p>
    <w:p w:rsidR="00EA2865" w:rsidRDefault="00EA2865" w:rsidP="00C56C3C">
      <w:pPr>
        <w:spacing w:after="0"/>
        <w:rPr>
          <w:b/>
          <w:sz w:val="36"/>
        </w:rPr>
      </w:pPr>
    </w:p>
    <w:p w:rsidR="000338F3" w:rsidRPr="00E55FB8" w:rsidRDefault="000338F3" w:rsidP="000338F3">
      <w:pPr>
        <w:shd w:val="clear" w:color="auto" w:fill="7F7F7F"/>
        <w:spacing w:after="0"/>
        <w:rPr>
          <w:b/>
          <w:color w:val="FFFFFF"/>
          <w:sz w:val="50"/>
          <w:szCs w:val="36"/>
        </w:rPr>
      </w:pPr>
      <w:r w:rsidRPr="00E55FB8">
        <w:rPr>
          <w:b/>
          <w:color w:val="FFFFFF"/>
          <w:sz w:val="50"/>
          <w:szCs w:val="36"/>
        </w:rPr>
        <w:t xml:space="preserve">  Jesus and </w:t>
      </w:r>
      <w:r>
        <w:rPr>
          <w:b/>
          <w:color w:val="FFFFFF"/>
          <w:sz w:val="50"/>
          <w:szCs w:val="36"/>
        </w:rPr>
        <w:t>the hungry crowd (Mark 6.34-</w:t>
      </w:r>
      <w:proofErr w:type="gramStart"/>
      <w:r>
        <w:rPr>
          <w:b/>
          <w:color w:val="FFFFFF"/>
          <w:sz w:val="50"/>
          <w:szCs w:val="36"/>
        </w:rPr>
        <w:t>44 )</w:t>
      </w:r>
      <w:proofErr w:type="gramEnd"/>
    </w:p>
    <w:p w:rsidR="000338F3" w:rsidRPr="00E55FB8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20"/>
          <w:szCs w:val="36"/>
        </w:rPr>
      </w:pP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Narrator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Jesus was teaching a huge crowd of people, until late in the day.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Disciples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>Teacher, there’s a huge crowd here, and nowhere to buy food for them to eat. We must send them away.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Jesus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You give them something to eat.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Disciples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>How? Can we go out and buy enough for them all?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Jesus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How many loaves do you have?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Disciples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>We have five loaves, and two fish.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Jesus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>Sit everyone down, then.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Narrator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Jesus looked up to heaven and blessed the food.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Jesus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Father, bless this food that we share.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Narrator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Jesus broke the food into pieces and gave it to his disciples so they could share it out.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Everyone in the crowd had enough.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Jesus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Now, </w:t>
      </w:r>
      <w:proofErr w:type="gramStart"/>
      <w:r>
        <w:rPr>
          <w:rStyle w:val="text"/>
          <w:rFonts w:ascii="Calibri" w:hAnsi="Calibri"/>
          <w:color w:val="000000"/>
          <w:sz w:val="36"/>
          <w:szCs w:val="36"/>
        </w:rPr>
        <w:t>go</w:t>
      </w:r>
      <w:proofErr w:type="gramEnd"/>
      <w:r>
        <w:rPr>
          <w:rStyle w:val="text"/>
          <w:rFonts w:ascii="Calibri" w:hAnsi="Calibri"/>
          <w:color w:val="000000"/>
          <w:sz w:val="36"/>
          <w:szCs w:val="36"/>
        </w:rPr>
        <w:t xml:space="preserve"> and collect all the leftovers.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Narrator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So, Jesus’ disciples collected the leftovers, and filled 12 whole baskets full. </w:t>
      </w:r>
    </w:p>
    <w:p w:rsidR="000338F3" w:rsidRDefault="000338F3" w:rsidP="000338F3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ab/>
        <w:t xml:space="preserve">Five thousand people had all been fed from the five loaves and two fish. </w:t>
      </w:r>
    </w:p>
    <w:p w:rsidR="00EA2865" w:rsidRPr="000338F3" w:rsidRDefault="00EA2865" w:rsidP="00C56C3C">
      <w:pPr>
        <w:spacing w:after="0"/>
        <w:rPr>
          <w:b/>
          <w:sz w:val="16"/>
        </w:rPr>
      </w:pPr>
    </w:p>
    <w:p w:rsidR="000338F3" w:rsidRDefault="000338F3" w:rsidP="000338F3">
      <w:pPr>
        <w:spacing w:after="0"/>
        <w:rPr>
          <w:b/>
          <w:sz w:val="36"/>
        </w:rPr>
      </w:pPr>
      <w:r>
        <w:rPr>
          <w:b/>
          <w:sz w:val="36"/>
        </w:rPr>
        <w:t xml:space="preserve">What is most important about this story?  </w:t>
      </w:r>
      <w:r>
        <w:rPr>
          <w:b/>
          <w:sz w:val="36"/>
        </w:rPr>
        <w:br/>
        <w:t xml:space="preserve">What does it tell us about Jesus? </w:t>
      </w:r>
      <w:proofErr w:type="gramStart"/>
      <w:r>
        <w:rPr>
          <w:b/>
          <w:sz w:val="36"/>
        </w:rPr>
        <w:t>About ourselves?</w:t>
      </w:r>
      <w:proofErr w:type="gramEnd"/>
      <w:r>
        <w:rPr>
          <w:b/>
          <w:sz w:val="36"/>
        </w:rPr>
        <w:t xml:space="preserve"> </w:t>
      </w:r>
    </w:p>
    <w:p w:rsidR="000338F3" w:rsidRPr="000338F3" w:rsidRDefault="000338F3" w:rsidP="000338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72"/>
        </w:rPr>
      </w:pPr>
    </w:p>
    <w:p w:rsidR="00C56C3C" w:rsidRPr="00E55FB8" w:rsidRDefault="00C56C3C" w:rsidP="00C56C3C">
      <w:pPr>
        <w:shd w:val="clear" w:color="auto" w:fill="7F7F7F"/>
        <w:spacing w:after="0"/>
        <w:rPr>
          <w:b/>
          <w:color w:val="FFFFFF"/>
          <w:sz w:val="50"/>
          <w:szCs w:val="36"/>
        </w:rPr>
      </w:pPr>
      <w:r w:rsidRPr="00E55FB8">
        <w:rPr>
          <w:b/>
          <w:color w:val="FFFFFF"/>
          <w:sz w:val="50"/>
          <w:szCs w:val="36"/>
        </w:rPr>
        <w:lastRenderedPageBreak/>
        <w:t xml:space="preserve">  Jesus and Holy Communion</w:t>
      </w:r>
      <w:r>
        <w:rPr>
          <w:b/>
          <w:color w:val="FFFFFF"/>
          <w:sz w:val="50"/>
          <w:szCs w:val="36"/>
        </w:rPr>
        <w:t xml:space="preserve"> (Mark 14.22-25)</w:t>
      </w:r>
    </w:p>
    <w:p w:rsidR="00C56C3C" w:rsidRPr="00E55FB8" w:rsidRDefault="00C56C3C" w:rsidP="00C56C3C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20"/>
          <w:szCs w:val="36"/>
        </w:rPr>
      </w:pPr>
    </w:p>
    <w:p w:rsidR="00C56C3C" w:rsidRDefault="00C56C3C" w:rsidP="00C56C3C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Narrator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>During the meal Jesus took some bread in his hands. He blessed the bread and broke it. Then he gave it to his disciples.</w:t>
      </w:r>
    </w:p>
    <w:p w:rsidR="00C56C3C" w:rsidRDefault="00C56C3C" w:rsidP="00C56C3C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  <w:rFonts w:ascii="Calibri" w:hAnsi="Calibri"/>
          <w:color w:val="000000"/>
          <w:sz w:val="36"/>
          <w:szCs w:val="36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Jesus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>Take this</w:t>
      </w:r>
      <w:r w:rsidR="000338F3">
        <w:rPr>
          <w:rStyle w:val="text"/>
          <w:rFonts w:ascii="Calibri" w:hAnsi="Calibri"/>
          <w:color w:val="000000"/>
          <w:sz w:val="36"/>
          <w:szCs w:val="36"/>
        </w:rPr>
        <w:t>, and eat it</w:t>
      </w:r>
      <w:r>
        <w:rPr>
          <w:rStyle w:val="text"/>
          <w:rFonts w:ascii="Calibri" w:hAnsi="Calibri"/>
          <w:color w:val="000000"/>
          <w:sz w:val="36"/>
          <w:szCs w:val="36"/>
        </w:rPr>
        <w:t>. It is my body.</w:t>
      </w:r>
    </w:p>
    <w:p w:rsidR="00C56C3C" w:rsidRDefault="00C56C3C" w:rsidP="00C56C3C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apple-converted-space"/>
        </w:rPr>
      </w:pPr>
      <w:r>
        <w:rPr>
          <w:rStyle w:val="text"/>
          <w:rFonts w:ascii="Calibri" w:hAnsi="Calibri"/>
          <w:color w:val="000000"/>
          <w:sz w:val="36"/>
          <w:szCs w:val="36"/>
        </w:rPr>
        <w:t>Narrator</w:t>
      </w:r>
      <w:r>
        <w:rPr>
          <w:rStyle w:val="text"/>
          <w:rFonts w:ascii="Calibri" w:hAnsi="Calibri"/>
          <w:color w:val="000000"/>
          <w:sz w:val="36"/>
          <w:szCs w:val="36"/>
        </w:rPr>
        <w:tab/>
        <w:t>Jesus picked up a cup of wine and gave thanks to God. He gave it to his disciples, and they all drank.</w:t>
      </w:r>
      <w:r>
        <w:rPr>
          <w:rStyle w:val="apple-converted-space"/>
          <w:rFonts w:ascii="Calibri" w:hAnsi="Calibri"/>
          <w:color w:val="000000"/>
          <w:sz w:val="36"/>
          <w:szCs w:val="36"/>
        </w:rPr>
        <w:t> </w:t>
      </w:r>
    </w:p>
    <w:p w:rsidR="00C56C3C" w:rsidRDefault="00C56C3C" w:rsidP="00C56C3C">
      <w:pPr>
        <w:pStyle w:val="NormalWeb"/>
        <w:shd w:val="clear" w:color="auto" w:fill="FFFFFF"/>
        <w:spacing w:before="0" w:beforeAutospacing="0" w:after="0" w:afterAutospacing="0"/>
        <w:ind w:left="1560" w:hanging="1560"/>
        <w:rPr>
          <w:rStyle w:val="text"/>
        </w:rPr>
      </w:pPr>
      <w:r>
        <w:rPr>
          <w:rStyle w:val="apple-converted-space"/>
          <w:rFonts w:ascii="Calibri" w:hAnsi="Calibri"/>
          <w:color w:val="000000"/>
          <w:sz w:val="36"/>
          <w:szCs w:val="36"/>
        </w:rPr>
        <w:t>Jesus</w:t>
      </w:r>
      <w:r>
        <w:rPr>
          <w:rStyle w:val="apple-converted-space"/>
          <w:rFonts w:ascii="Calibri" w:hAnsi="Calibri"/>
          <w:color w:val="000000"/>
          <w:sz w:val="36"/>
          <w:szCs w:val="36"/>
        </w:rPr>
        <w:tab/>
      </w:r>
      <w:r>
        <w:rPr>
          <w:rStyle w:val="text"/>
          <w:rFonts w:ascii="Calibri" w:hAnsi="Calibri"/>
          <w:color w:val="000000"/>
          <w:sz w:val="36"/>
          <w:szCs w:val="36"/>
        </w:rPr>
        <w:t>This is my blood, which is poured out for many people, and with it God makes his promise.</w:t>
      </w:r>
      <w:r>
        <w:rPr>
          <w:rStyle w:val="apple-converted-space"/>
          <w:rFonts w:ascii="Calibri" w:hAnsi="Calibri"/>
          <w:color w:val="000000"/>
          <w:sz w:val="36"/>
          <w:szCs w:val="36"/>
        </w:rPr>
        <w:t> </w:t>
      </w:r>
      <w:r w:rsidR="00577986">
        <w:rPr>
          <w:rStyle w:val="text"/>
          <w:rFonts w:ascii="Calibri" w:hAnsi="Calibri"/>
          <w:color w:val="000000"/>
          <w:sz w:val="36"/>
          <w:szCs w:val="36"/>
        </w:rPr>
        <w:br/>
        <w:t>Do this to remember me</w:t>
      </w:r>
      <w:r>
        <w:rPr>
          <w:rStyle w:val="text"/>
          <w:rFonts w:ascii="Calibri" w:hAnsi="Calibri"/>
          <w:color w:val="000000"/>
          <w:sz w:val="36"/>
          <w:szCs w:val="36"/>
        </w:rPr>
        <w:t>.</w:t>
      </w:r>
    </w:p>
    <w:p w:rsidR="00C56C3C" w:rsidRPr="00E55FB8" w:rsidRDefault="00C56C3C" w:rsidP="00C56C3C">
      <w:pPr>
        <w:spacing w:after="0"/>
        <w:rPr>
          <w:b/>
          <w:sz w:val="12"/>
        </w:rPr>
      </w:pPr>
    </w:p>
    <w:p w:rsidR="00C56C3C" w:rsidRDefault="00C56C3C" w:rsidP="00C56C3C">
      <w:pPr>
        <w:spacing w:after="0"/>
        <w:rPr>
          <w:b/>
        </w:rPr>
      </w:pPr>
      <w:r>
        <w:rPr>
          <w:b/>
          <w:sz w:val="36"/>
        </w:rPr>
        <w:t>What did Jesus mean about the bread and wine as his body and blood?</w:t>
      </w:r>
    </w:p>
    <w:p w:rsidR="00C56C3C" w:rsidRPr="00577986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40"/>
        </w:rPr>
      </w:pPr>
    </w:p>
    <w:p w:rsidR="00C56C3C" w:rsidRDefault="00C56C3C" w:rsidP="00C56C3C">
      <w:pPr>
        <w:spacing w:after="0"/>
        <w:rPr>
          <w:b/>
          <w:sz w:val="36"/>
        </w:rPr>
      </w:pPr>
      <w:r w:rsidRPr="00E55FB8">
        <w:rPr>
          <w:b/>
          <w:sz w:val="16"/>
        </w:rPr>
        <w:br/>
      </w:r>
      <w:r>
        <w:rPr>
          <w:b/>
          <w:sz w:val="36"/>
        </w:rPr>
        <w:t xml:space="preserve">Why do we </w:t>
      </w:r>
      <w:r w:rsidR="00577986">
        <w:rPr>
          <w:b/>
          <w:sz w:val="36"/>
        </w:rPr>
        <w:t>do Holy Communion again and again</w:t>
      </w:r>
      <w:r>
        <w:rPr>
          <w:b/>
          <w:sz w:val="36"/>
        </w:rPr>
        <w:t xml:space="preserve">? </w:t>
      </w:r>
      <w:r w:rsidR="00577986">
        <w:rPr>
          <w:b/>
          <w:sz w:val="36"/>
        </w:rPr>
        <w:br/>
      </w:r>
      <w:r>
        <w:rPr>
          <w:b/>
          <w:sz w:val="36"/>
        </w:rPr>
        <w:t>What makes it special?</w:t>
      </w:r>
    </w:p>
    <w:p w:rsidR="00C56C3C" w:rsidRPr="00577986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24"/>
        </w:rPr>
      </w:pPr>
    </w:p>
    <w:p w:rsidR="00C56C3C" w:rsidRDefault="00C56C3C" w:rsidP="00C56C3C">
      <w:pPr>
        <w:spacing w:after="0"/>
        <w:rPr>
          <w:sz w:val="20"/>
        </w:rPr>
      </w:pPr>
    </w:p>
    <w:p w:rsidR="00577986" w:rsidRDefault="00577986" w:rsidP="00577986">
      <w:pPr>
        <w:spacing w:after="0"/>
        <w:rPr>
          <w:b/>
          <w:sz w:val="36"/>
        </w:rPr>
      </w:pPr>
      <w:r>
        <w:rPr>
          <w:b/>
          <w:sz w:val="36"/>
        </w:rPr>
        <w:t xml:space="preserve">Jesus shared lots of meals with different people. </w:t>
      </w:r>
      <w:r>
        <w:rPr>
          <w:b/>
          <w:sz w:val="36"/>
        </w:rPr>
        <w:br/>
        <w:t>Can you remember any of these other stories?</w:t>
      </w:r>
    </w:p>
    <w:p w:rsidR="00577986" w:rsidRDefault="00577986" w:rsidP="00577986">
      <w:pPr>
        <w:spacing w:after="0"/>
        <w:rPr>
          <w:b/>
          <w:sz w:val="36"/>
        </w:rPr>
      </w:pPr>
      <w:r>
        <w:rPr>
          <w:b/>
          <w:sz w:val="36"/>
        </w:rPr>
        <w:t xml:space="preserve">What do they teach us about Jesus? </w:t>
      </w:r>
      <w:proofErr w:type="gramStart"/>
      <w:r>
        <w:rPr>
          <w:b/>
          <w:sz w:val="36"/>
        </w:rPr>
        <w:t>About ourselves?</w:t>
      </w:r>
      <w:proofErr w:type="gramEnd"/>
    </w:p>
    <w:p w:rsidR="00577986" w:rsidRPr="00577986" w:rsidRDefault="00577986" w:rsidP="0057798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30"/>
        </w:rPr>
      </w:pPr>
    </w:p>
    <w:p w:rsidR="00577986" w:rsidRDefault="00577986" w:rsidP="00577986">
      <w:pPr>
        <w:spacing w:after="0"/>
        <w:rPr>
          <w:sz w:val="20"/>
        </w:rPr>
      </w:pPr>
    </w:p>
    <w:p w:rsidR="00C56C3C" w:rsidRDefault="00C56C3C" w:rsidP="00577986">
      <w:pPr>
        <w:spacing w:after="0"/>
        <w:jc w:val="center"/>
        <w:rPr>
          <w:b/>
          <w:sz w:val="36"/>
        </w:rPr>
      </w:pPr>
      <w:r>
        <w:rPr>
          <w:sz w:val="36"/>
        </w:rPr>
        <w:lastRenderedPageBreak/>
        <w:t xml:space="preserve">Holy Communion is one of the special things </w:t>
      </w:r>
      <w:r w:rsidR="00577986">
        <w:rPr>
          <w:sz w:val="36"/>
        </w:rPr>
        <w:br/>
      </w:r>
      <w:r>
        <w:rPr>
          <w:sz w:val="36"/>
        </w:rPr>
        <w:t xml:space="preserve">that the church calls a </w:t>
      </w:r>
      <w:r>
        <w:rPr>
          <w:b/>
          <w:sz w:val="36"/>
        </w:rPr>
        <w:t>Sacrament</w:t>
      </w:r>
      <w:r>
        <w:rPr>
          <w:sz w:val="36"/>
        </w:rPr>
        <w:t xml:space="preserve">:  </w:t>
      </w:r>
      <w:r w:rsidR="00577986">
        <w:rPr>
          <w:sz w:val="36"/>
        </w:rPr>
        <w:br/>
      </w:r>
      <w:r w:rsidR="00EA2865">
        <w:rPr>
          <w:b/>
          <w:sz w:val="36"/>
        </w:rPr>
        <w:t>“An outward, visible sign of</w:t>
      </w:r>
      <w:r>
        <w:rPr>
          <w:b/>
          <w:sz w:val="36"/>
        </w:rPr>
        <w:t xml:space="preserve"> an inward, spiritual grace.”</w:t>
      </w:r>
      <w:bookmarkStart w:id="0" w:name="_GoBack"/>
      <w:bookmarkEnd w:id="0"/>
    </w:p>
    <w:p w:rsidR="00C56C3C" w:rsidRDefault="00C56C3C" w:rsidP="00C56C3C">
      <w:pPr>
        <w:spacing w:after="0"/>
        <w:rPr>
          <w:b/>
          <w:sz w:val="36"/>
        </w:rPr>
      </w:pP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  <w:r>
        <w:rPr>
          <w:b/>
          <w:sz w:val="36"/>
        </w:rPr>
        <w:t>What are the ‘outward’ aspects of Holy Communion?</w:t>
      </w: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  <w:r>
        <w:rPr>
          <w:b/>
          <w:sz w:val="36"/>
        </w:rPr>
        <w:t>What do you think the ‘inward spiritual’ aspect might be?</w:t>
      </w:r>
      <w:r>
        <w:rPr>
          <w:b/>
          <w:sz w:val="36"/>
        </w:rPr>
        <w:br/>
      </w: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spacing w:after="0"/>
        <w:rPr>
          <w:sz w:val="36"/>
        </w:rPr>
      </w:pPr>
    </w:p>
    <w:p w:rsidR="00C56C3C" w:rsidRDefault="00C56C3C" w:rsidP="00C56C3C">
      <w:pPr>
        <w:spacing w:after="0"/>
        <w:rPr>
          <w:b/>
          <w:sz w:val="20"/>
        </w:rPr>
      </w:pPr>
    </w:p>
    <w:p w:rsidR="00C56C3C" w:rsidRDefault="00577986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  <w:r>
        <w:rPr>
          <w:b/>
          <w:sz w:val="36"/>
        </w:rPr>
        <w:t>Baptism</w:t>
      </w:r>
      <w:r>
        <w:rPr>
          <w:sz w:val="36"/>
        </w:rPr>
        <w:t xml:space="preserve"> is also a sacrament.</w:t>
      </w:r>
      <w:r>
        <w:rPr>
          <w:sz w:val="36"/>
        </w:rPr>
        <w:br/>
      </w:r>
      <w:r w:rsidR="00C56C3C">
        <w:rPr>
          <w:b/>
          <w:sz w:val="36"/>
        </w:rPr>
        <w:t>In baptism, what are the outward aspects?</w:t>
      </w: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  <w:r>
        <w:rPr>
          <w:b/>
          <w:sz w:val="36"/>
        </w:rPr>
        <w:t>And what are the inward, spiritual aspects?</w:t>
      </w:r>
      <w:r>
        <w:rPr>
          <w:b/>
          <w:sz w:val="36"/>
        </w:rPr>
        <w:br/>
      </w: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spacing w:after="0"/>
        <w:rPr>
          <w:b/>
          <w:sz w:val="36"/>
        </w:rPr>
      </w:pPr>
    </w:p>
    <w:p w:rsidR="00C56C3C" w:rsidRDefault="00577986" w:rsidP="00C56C3C">
      <w:pPr>
        <w:spacing w:after="0"/>
        <w:rPr>
          <w:b/>
          <w:sz w:val="36"/>
        </w:rPr>
      </w:pPr>
      <w:r>
        <w:rPr>
          <w:b/>
          <w:sz w:val="36"/>
        </w:rPr>
        <w:t>Is Jesus a sacrament</w:t>
      </w:r>
      <w:r w:rsidR="00C56C3C">
        <w:rPr>
          <w:b/>
          <w:sz w:val="36"/>
        </w:rPr>
        <w:t>?</w:t>
      </w: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spacing w:after="0"/>
        <w:rPr>
          <w:b/>
          <w:sz w:val="36"/>
        </w:rPr>
      </w:pPr>
    </w:p>
    <w:p w:rsidR="00C56C3C" w:rsidRDefault="00C56C3C" w:rsidP="00C56C3C">
      <w:pPr>
        <w:spacing w:after="0"/>
        <w:rPr>
          <w:b/>
          <w:sz w:val="36"/>
        </w:rPr>
      </w:pPr>
      <w:r>
        <w:rPr>
          <w:b/>
          <w:sz w:val="36"/>
        </w:rPr>
        <w:t xml:space="preserve">Is the church a sacrament?  Are </w:t>
      </w:r>
      <w:r w:rsidRPr="00577986">
        <w:rPr>
          <w:b/>
          <w:i/>
          <w:sz w:val="36"/>
        </w:rPr>
        <w:t>you</w:t>
      </w:r>
      <w:r>
        <w:rPr>
          <w:b/>
          <w:sz w:val="36"/>
        </w:rPr>
        <w:t xml:space="preserve"> a sacrament?</w:t>
      </w: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6"/>
        </w:rPr>
      </w:pPr>
    </w:p>
    <w:p w:rsidR="00C56C3C" w:rsidRDefault="00C56C3C" w:rsidP="00C56C3C">
      <w:pPr>
        <w:spacing w:after="0"/>
        <w:rPr>
          <w:b/>
          <w:sz w:val="24"/>
        </w:rPr>
      </w:pPr>
    </w:p>
    <w:p w:rsidR="00577986" w:rsidRDefault="00577986">
      <w:pPr>
        <w:spacing w:after="160" w:line="259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:rsidR="0035518B" w:rsidRDefault="0035518B" w:rsidP="0035518B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424AE6" wp14:editId="484041EE">
                <wp:simplePos x="0" y="0"/>
                <wp:positionH relativeFrom="margin">
                  <wp:posOffset>3855720</wp:posOffset>
                </wp:positionH>
                <wp:positionV relativeFrom="paragraph">
                  <wp:posOffset>-64135</wp:posOffset>
                </wp:positionV>
                <wp:extent cx="2515235" cy="2219325"/>
                <wp:effectExtent l="0" t="0" r="18415" b="790575"/>
                <wp:wrapNone/>
                <wp:docPr id="3" name="Rounded 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5235" cy="2219325"/>
                        </a:xfrm>
                        <a:prstGeom prst="wedgeRoundRectCallout">
                          <a:avLst>
                            <a:gd name="adj1" fmla="val -21050"/>
                            <a:gd name="adj2" fmla="val 82697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986" w:rsidRDefault="00577986" w:rsidP="0035518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MAKE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a cake, or bread, or cookies together – share them with friends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br/>
                              <w:t>and neighbours.</w:t>
                            </w:r>
                          </w:p>
                          <w:p w:rsidR="00577986" w:rsidRDefault="00577986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3" o:spid="_x0000_s1026" type="#_x0000_t62" style="position:absolute;margin-left:303.6pt;margin-top:-5.05pt;width:198.05pt;height:174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" adj="6253,28663" fillcolor="white [3201]" strokecolor="black [3200]" strokeweight="1pt">
                <v:textbox>
                  <w:txbxContent>
                    <w:p w:rsidR="00577986" w:rsidRDefault="00577986" w:rsidP="0035518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MAKE </w:t>
                      </w:r>
                      <w:r>
                        <w:rPr>
                          <w:sz w:val="40"/>
                          <w:szCs w:val="40"/>
                        </w:rPr>
                        <w:t xml:space="preserve">a cake, or bread, or cookies together – share them with friends </w:t>
                      </w:r>
                      <w:r>
                        <w:rPr>
                          <w:sz w:val="40"/>
                          <w:szCs w:val="40"/>
                        </w:rPr>
                        <w:br/>
                        <w:t>and neighbours.</w:t>
                      </w:r>
                    </w:p>
                    <w:p w:rsidR="00577986" w:rsidRDefault="00577986" w:rsidP="0035518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40"/>
          <w:szCs w:val="40"/>
        </w:rPr>
        <w:t>Try these at home / church</w:t>
      </w:r>
      <w:r w:rsidRPr="00C2597D">
        <w:rPr>
          <w:b/>
          <w:sz w:val="40"/>
          <w:szCs w:val="40"/>
        </w:rPr>
        <w:t>:</w:t>
      </w:r>
    </w:p>
    <w:p w:rsidR="0035518B" w:rsidRDefault="0035518B" w:rsidP="0035518B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2E2246" wp14:editId="58E5B6F6">
                <wp:simplePos x="0" y="0"/>
                <wp:positionH relativeFrom="margin">
                  <wp:posOffset>-10996</wp:posOffset>
                </wp:positionH>
                <wp:positionV relativeFrom="paragraph">
                  <wp:posOffset>16543</wp:posOffset>
                </wp:positionV>
                <wp:extent cx="3499485" cy="2430145"/>
                <wp:effectExtent l="0" t="0" r="805815" b="103505"/>
                <wp:wrapNone/>
                <wp:docPr id="5" name="Rounded Rectangular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9485" cy="2430145"/>
                        </a:xfrm>
                        <a:prstGeom prst="wedgeRoundRectCallout">
                          <a:avLst>
                            <a:gd name="adj1" fmla="val 71389"/>
                            <a:gd name="adj2" fmla="val 51954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986" w:rsidRDefault="00577986" w:rsidP="0035518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FIND </w:t>
                            </w:r>
                            <w:proofErr w:type="gramStart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OUT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where</w:t>
                            </w:r>
                            <w:proofErr w:type="gramEnd"/>
                            <w:r>
                              <w:rPr>
                                <w:sz w:val="40"/>
                                <w:szCs w:val="40"/>
                              </w:rPr>
                              <w:t xml:space="preserve"> your favourite foods come from: who grows the ingredients, how is the food made, and how does it get all the way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br/>
                              <w:t>to your plate?</w:t>
                            </w:r>
                          </w:p>
                          <w:p w:rsidR="00577986" w:rsidRDefault="00577986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5" o:spid="_x0000_s1027" type="#_x0000_t62" style="position:absolute;margin-left:-.85pt;margin-top:1.3pt;width:275.55pt;height:191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" adj="26220,22022" fillcolor="white [3201]" strokecolor="black [3200]" strokeweight="1pt">
                <v:textbox>
                  <w:txbxContent>
                    <w:p w:rsidR="00577986" w:rsidRDefault="00577986" w:rsidP="0035518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FIND </w:t>
                      </w:r>
                      <w:proofErr w:type="gramStart"/>
                      <w:r>
                        <w:rPr>
                          <w:b/>
                          <w:sz w:val="40"/>
                          <w:szCs w:val="40"/>
                        </w:rPr>
                        <w:t xml:space="preserve">OUT  </w:t>
                      </w:r>
                      <w:r>
                        <w:rPr>
                          <w:sz w:val="40"/>
                          <w:szCs w:val="40"/>
                        </w:rPr>
                        <w:t>where</w:t>
                      </w:r>
                      <w:proofErr w:type="gramEnd"/>
                      <w:r>
                        <w:rPr>
                          <w:sz w:val="40"/>
                          <w:szCs w:val="40"/>
                        </w:rPr>
                        <w:t xml:space="preserve"> your favourite foods come from: who grows the ingredients, how is the food made, and how does it get all the way </w:t>
                      </w:r>
                      <w:r>
                        <w:rPr>
                          <w:sz w:val="40"/>
                          <w:szCs w:val="40"/>
                        </w:rPr>
                        <w:br/>
                        <w:t>to your plate?</w:t>
                      </w:r>
                    </w:p>
                    <w:p w:rsidR="00577986" w:rsidRDefault="00577986" w:rsidP="0035518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5518B" w:rsidRPr="00C2597D" w:rsidRDefault="0035518B" w:rsidP="0035518B">
      <w:pPr>
        <w:rPr>
          <w:b/>
          <w:sz w:val="40"/>
          <w:szCs w:val="40"/>
        </w:rPr>
      </w:pPr>
    </w:p>
    <w:p w:rsidR="0035518B" w:rsidRDefault="0035518B" w:rsidP="0035518B">
      <w:pPr>
        <w:spacing w:after="0"/>
        <w:rPr>
          <w:sz w:val="40"/>
          <w:szCs w:val="40"/>
        </w:rPr>
      </w:pPr>
    </w:p>
    <w:p w:rsidR="0035518B" w:rsidRDefault="0035518B" w:rsidP="0035518B">
      <w:pPr>
        <w:spacing w:after="0"/>
        <w:rPr>
          <w:sz w:val="40"/>
          <w:szCs w:val="40"/>
        </w:rPr>
      </w:pPr>
    </w:p>
    <w:p w:rsidR="0035518B" w:rsidRDefault="000338F3" w:rsidP="0035518B">
      <w:pPr>
        <w:spacing w:after="0"/>
        <w:rPr>
          <w:sz w:val="40"/>
          <w:szCs w:val="40"/>
        </w:rPr>
      </w:pPr>
      <w:r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65408" behindDoc="1" locked="0" layoutInCell="1" allowOverlap="1" wp14:anchorId="4E6E894A" wp14:editId="0195CC6E">
            <wp:simplePos x="0" y="0"/>
            <wp:positionH relativeFrom="column">
              <wp:posOffset>4314825</wp:posOffset>
            </wp:positionH>
            <wp:positionV relativeFrom="paragraph">
              <wp:posOffset>271145</wp:posOffset>
            </wp:positionV>
            <wp:extent cx="1948815" cy="1210945"/>
            <wp:effectExtent l="0" t="0" r="0" b="8255"/>
            <wp:wrapTight wrapText="bothSides">
              <wp:wrapPolygon edited="0">
                <wp:start x="0" y="0"/>
                <wp:lineTo x="0" y="21407"/>
                <wp:lineTo x="21326" y="21407"/>
                <wp:lineTo x="21326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amily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48815" cy="121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18B" w:rsidRPr="00C2597D" w:rsidRDefault="0035518B" w:rsidP="0035518B">
      <w:pPr>
        <w:spacing w:after="0"/>
        <w:rPr>
          <w:b/>
          <w:sz w:val="40"/>
          <w:szCs w:val="40"/>
        </w:rPr>
      </w:pPr>
    </w:p>
    <w:p w:rsidR="0035518B" w:rsidRDefault="0035518B" w:rsidP="0035518B">
      <w:pPr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591BA3" wp14:editId="1585F0AB">
                <wp:simplePos x="0" y="0"/>
                <wp:positionH relativeFrom="margin">
                  <wp:posOffset>55245</wp:posOffset>
                </wp:positionH>
                <wp:positionV relativeFrom="page">
                  <wp:posOffset>3714750</wp:posOffset>
                </wp:positionV>
                <wp:extent cx="3499485" cy="1219200"/>
                <wp:effectExtent l="0" t="0" r="767715" b="19050"/>
                <wp:wrapNone/>
                <wp:docPr id="4" name="Rounded 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9485" cy="1219200"/>
                        </a:xfrm>
                        <a:prstGeom prst="wedgeRoundRectCallout">
                          <a:avLst>
                            <a:gd name="adj1" fmla="val 70409"/>
                            <a:gd name="adj2" fmla="val 14137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986" w:rsidRDefault="00577986" w:rsidP="0035518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PRAY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for people who do not have enough to eat, or who have nobody to share with.</w:t>
                            </w:r>
                          </w:p>
                          <w:p w:rsidR="00577986" w:rsidRDefault="00577986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4" o:spid="_x0000_s1028" type="#_x0000_t62" style="position:absolute;margin-left:4.35pt;margin-top:292.5pt;width:275.55pt;height:9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" adj="26008,13854" fillcolor="white [3201]" strokecolor="black [3200]" strokeweight="1pt">
                <v:textbox>
                  <w:txbxContent>
                    <w:p w:rsidR="00577986" w:rsidRDefault="00577986" w:rsidP="0035518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PRAY </w:t>
                      </w:r>
                      <w:r>
                        <w:rPr>
                          <w:sz w:val="40"/>
                          <w:szCs w:val="40"/>
                        </w:rPr>
                        <w:t>for people who do not have enough to eat, or who have nobody to share with.</w:t>
                      </w:r>
                    </w:p>
                    <w:p w:rsidR="00577986" w:rsidRDefault="00577986" w:rsidP="0035518B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</w:p>
    <w:p w:rsidR="0035518B" w:rsidRDefault="000338F3" w:rsidP="0035518B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8E1A6D" wp14:editId="1D988531">
                <wp:simplePos x="0" y="0"/>
                <wp:positionH relativeFrom="margin">
                  <wp:posOffset>4827270</wp:posOffset>
                </wp:positionH>
                <wp:positionV relativeFrom="page">
                  <wp:posOffset>4762500</wp:posOffset>
                </wp:positionV>
                <wp:extent cx="1609725" cy="1333500"/>
                <wp:effectExtent l="0" t="476250" r="28575" b="19050"/>
                <wp:wrapNone/>
                <wp:docPr id="2" name="Rounded 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1333500"/>
                        </a:xfrm>
                        <a:prstGeom prst="wedgeRoundRectCallout">
                          <a:avLst>
                            <a:gd name="adj1" fmla="val -26066"/>
                            <a:gd name="adj2" fmla="val -84174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986" w:rsidRDefault="00577986" w:rsidP="0035518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GIVE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some items to a food bank.</w:t>
                            </w:r>
                          </w:p>
                          <w:p w:rsidR="00577986" w:rsidRDefault="00577986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2" o:spid="_x0000_s1029" type="#_x0000_t62" style="position:absolute;margin-left:380.1pt;margin-top:375pt;width:126.75pt;height:10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" adj="5170,-7382" fillcolor="white [3201]" strokecolor="black [3200]" strokeweight="1pt">
                <v:textbox>
                  <w:txbxContent>
                    <w:p w:rsidR="00577986" w:rsidRDefault="00577986" w:rsidP="0035518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GIVE </w:t>
                      </w:r>
                      <w:r>
                        <w:rPr>
                          <w:sz w:val="40"/>
                          <w:szCs w:val="40"/>
                        </w:rPr>
                        <w:t>some items to a food bank.</w:t>
                      </w:r>
                    </w:p>
                    <w:p w:rsidR="00577986" w:rsidRDefault="00577986" w:rsidP="0035518B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443098" wp14:editId="2408F45D">
                <wp:simplePos x="0" y="0"/>
                <wp:positionH relativeFrom="margin">
                  <wp:posOffset>154940</wp:posOffset>
                </wp:positionH>
                <wp:positionV relativeFrom="paragraph">
                  <wp:posOffset>170180</wp:posOffset>
                </wp:positionV>
                <wp:extent cx="3344545" cy="3039745"/>
                <wp:effectExtent l="0" t="552450" r="903605" b="27305"/>
                <wp:wrapNone/>
                <wp:docPr id="8" name="Rounded Rectangular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4545" cy="3039745"/>
                        </a:xfrm>
                        <a:prstGeom prst="wedgeRoundRectCallout">
                          <a:avLst>
                            <a:gd name="adj1" fmla="val 75193"/>
                            <a:gd name="adj2" fmla="val -66759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986" w:rsidRPr="0035518B" w:rsidRDefault="00577986" w:rsidP="0035518B">
                            <w:pPr>
                              <w:spacing w:after="0"/>
                              <w:rPr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DRAW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your favourite foods on the plate template, and around it write some thank you prayers to God for all his many gifts, especially food, family and friends. </w:t>
                            </w:r>
                            <w:r>
                              <w:rPr>
                                <w:sz w:val="32"/>
                                <w:szCs w:val="40"/>
                              </w:rPr>
                              <w:t>We</w:t>
                            </w:r>
                            <w:r w:rsidRPr="0035518B">
                              <w:rPr>
                                <w:sz w:val="32"/>
                                <w:szCs w:val="40"/>
                              </w:rPr>
                              <w:t xml:space="preserve"> can laminate this </w:t>
                            </w:r>
                            <w:r>
                              <w:rPr>
                                <w:sz w:val="32"/>
                                <w:szCs w:val="40"/>
                              </w:rPr>
                              <w:t xml:space="preserve">so you can </w:t>
                            </w:r>
                            <w:r w:rsidRPr="0035518B">
                              <w:rPr>
                                <w:sz w:val="32"/>
                                <w:szCs w:val="40"/>
                              </w:rPr>
                              <w:t>use it as a table mat.</w:t>
                            </w:r>
                          </w:p>
                          <w:p w:rsidR="00577986" w:rsidRDefault="00577986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8" o:spid="_x0000_s1030" type="#_x0000_t62" style="position:absolute;margin-left:12.2pt;margin-top:13.4pt;width:263.35pt;height:239.3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" adj="27042,-3620" fillcolor="white [3201]" strokecolor="black [3200]" strokeweight="1pt">
                <v:textbox>
                  <w:txbxContent>
                    <w:p w:rsidR="00577986" w:rsidRPr="0035518B" w:rsidRDefault="00577986" w:rsidP="0035518B">
                      <w:pPr>
                        <w:spacing w:after="0"/>
                        <w:rPr>
                          <w:sz w:val="32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DRAW </w:t>
                      </w:r>
                      <w:r>
                        <w:rPr>
                          <w:sz w:val="40"/>
                          <w:szCs w:val="40"/>
                        </w:rPr>
                        <w:t xml:space="preserve">your favourite foods on the plate template, and around it write some thank you prayers to God for all his many gifts, especially food, family and friends. </w:t>
                      </w:r>
                      <w:r>
                        <w:rPr>
                          <w:sz w:val="32"/>
                          <w:szCs w:val="40"/>
                        </w:rPr>
                        <w:t>We</w:t>
                      </w:r>
                      <w:r w:rsidRPr="0035518B">
                        <w:rPr>
                          <w:sz w:val="32"/>
                          <w:szCs w:val="40"/>
                        </w:rPr>
                        <w:t xml:space="preserve"> can laminate this </w:t>
                      </w:r>
                      <w:r>
                        <w:rPr>
                          <w:sz w:val="32"/>
                          <w:szCs w:val="40"/>
                        </w:rPr>
                        <w:t xml:space="preserve">so you can </w:t>
                      </w:r>
                      <w:r w:rsidRPr="0035518B">
                        <w:rPr>
                          <w:sz w:val="32"/>
                          <w:szCs w:val="40"/>
                        </w:rPr>
                        <w:t>use it as a table mat.</w:t>
                      </w:r>
                    </w:p>
                    <w:p w:rsidR="00577986" w:rsidRDefault="00577986" w:rsidP="0035518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934FA8" wp14:editId="5C639887">
                <wp:simplePos x="0" y="0"/>
                <wp:positionH relativeFrom="margin">
                  <wp:posOffset>3670668</wp:posOffset>
                </wp:positionH>
                <wp:positionV relativeFrom="paragraph">
                  <wp:posOffset>376756</wp:posOffset>
                </wp:positionV>
                <wp:extent cx="2936875" cy="3200400"/>
                <wp:effectExtent l="0" t="1790700" r="15875" b="19050"/>
                <wp:wrapNone/>
                <wp:docPr id="6" name="Rounded Rectangular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6875" cy="3200400"/>
                        </a:xfrm>
                        <a:prstGeom prst="wedgeRoundRectCallout">
                          <a:avLst>
                            <a:gd name="adj1" fmla="val -25507"/>
                            <a:gd name="adj2" fmla="val -104358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986" w:rsidRPr="009147FD" w:rsidRDefault="00577986" w:rsidP="0035518B">
                            <w:pPr>
                              <w:spacing w:after="0"/>
                              <w:ind w:left="-142"/>
                              <w:rPr>
                                <w:sz w:val="40"/>
                              </w:rPr>
                            </w:pPr>
                            <w:r w:rsidRPr="009147FD">
                              <w:rPr>
                                <w:b/>
                                <w:sz w:val="40"/>
                                <w:szCs w:val="40"/>
                              </w:rPr>
                              <w:t>REFLECT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sz w:val="40"/>
                              </w:rPr>
                              <w:t>on what Jesus meant when he said, “Do this to remember me”.  What is ‘this’?</w:t>
                            </w:r>
                            <w:r>
                              <w:rPr>
                                <w:sz w:val="40"/>
                              </w:rPr>
                              <w:br/>
                              <w:t xml:space="preserve">What is happening when we share the bread and wine?  </w:t>
                            </w:r>
                            <w:r>
                              <w:rPr>
                                <w:sz w:val="40"/>
                              </w:rPr>
                              <w:br/>
                              <w:t xml:space="preserve">What does it mean? </w:t>
                            </w:r>
                          </w:p>
                          <w:p w:rsidR="00577986" w:rsidRDefault="00577986" w:rsidP="0035518B">
                            <w:pPr>
                              <w:spacing w:after="0"/>
                              <w:ind w:left="-142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577986" w:rsidRDefault="00577986" w:rsidP="0035518B">
                            <w:pPr>
                              <w:ind w:left="-142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6" o:spid="_x0000_s1031" type="#_x0000_t62" style="position:absolute;margin-left:289.05pt;margin-top:29.65pt;width:231.25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" adj="5290,-11741" fillcolor="white [3201]" strokecolor="black [3200]" strokeweight="1pt">
                <v:textbox>
                  <w:txbxContent>
                    <w:p w:rsidR="00577986" w:rsidRPr="009147FD" w:rsidRDefault="00577986" w:rsidP="0035518B">
                      <w:pPr>
                        <w:spacing w:after="0"/>
                        <w:ind w:left="-142"/>
                        <w:rPr>
                          <w:sz w:val="40"/>
                        </w:rPr>
                      </w:pPr>
                      <w:r w:rsidRPr="009147FD">
                        <w:rPr>
                          <w:b/>
                          <w:sz w:val="40"/>
                          <w:szCs w:val="40"/>
                        </w:rPr>
                        <w:t>REFLECT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sz w:val="40"/>
                        </w:rPr>
                        <w:t>on what Jesus meant when he said, “Do this to remember me”.  What is ‘this’?</w:t>
                      </w:r>
                      <w:r>
                        <w:rPr>
                          <w:sz w:val="40"/>
                        </w:rPr>
                        <w:br/>
                        <w:t xml:space="preserve">What is happening when we share the bread and wine?  </w:t>
                      </w:r>
                      <w:r>
                        <w:rPr>
                          <w:sz w:val="40"/>
                        </w:rPr>
                        <w:br/>
                        <w:t xml:space="preserve">What does it mean? </w:t>
                      </w:r>
                    </w:p>
                    <w:p w:rsidR="00577986" w:rsidRDefault="00577986" w:rsidP="0035518B">
                      <w:pPr>
                        <w:spacing w:after="0"/>
                        <w:ind w:left="-142"/>
                        <w:rPr>
                          <w:sz w:val="40"/>
                          <w:szCs w:val="40"/>
                        </w:rPr>
                      </w:pPr>
                    </w:p>
                    <w:p w:rsidR="00577986" w:rsidRDefault="00577986" w:rsidP="0035518B">
                      <w:pPr>
                        <w:ind w:left="-142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</w:p>
    <w:p w:rsidR="0035518B" w:rsidRPr="009147FD" w:rsidRDefault="0035518B" w:rsidP="0035518B">
      <w:pPr>
        <w:tabs>
          <w:tab w:val="left" w:pos="9087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p w:rsidR="0035518B" w:rsidRDefault="0035518B">
      <w:r w:rsidRPr="004A0368">
        <w:rPr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9CE34CC" wp14:editId="56CC4B14">
                <wp:simplePos x="0" y="0"/>
                <wp:positionH relativeFrom="margin">
                  <wp:posOffset>189230</wp:posOffset>
                </wp:positionH>
                <wp:positionV relativeFrom="paragraph">
                  <wp:posOffset>509270</wp:posOffset>
                </wp:positionV>
                <wp:extent cx="3300730" cy="17335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073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986" w:rsidRPr="004A0368" w:rsidRDefault="00577986" w:rsidP="0035518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Next time</w:t>
                            </w:r>
                            <w:proofErr w:type="gramStart"/>
                            <w:r>
                              <w:rPr>
                                <w:sz w:val="36"/>
                                <w:szCs w:val="36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</w:r>
                            <w:r w:rsidRPr="004A0368">
                              <w:rPr>
                                <w:b/>
                                <w:sz w:val="36"/>
                                <w:szCs w:val="36"/>
                              </w:rPr>
                              <w:t>“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Go in peace to love 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br/>
                              <w:t>and serve the Lord</w:t>
                            </w:r>
                            <w:r w:rsidRPr="004A0368">
                              <w:rPr>
                                <w:b/>
                                <w:sz w:val="36"/>
                                <w:szCs w:val="36"/>
                              </w:rPr>
                              <w:t>”</w:t>
                            </w:r>
                            <w:r w:rsidRPr="004A0368">
                              <w:rPr>
                                <w:b/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Living out the Eucharist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  <w:t>in every part of life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2" type="#_x0000_t202" style="position:absolute;margin-left:14.9pt;margin-top:40.1pt;width:259.9pt;height:136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">
                <v:textbox>
                  <w:txbxContent>
                    <w:p w:rsidR="00577986" w:rsidRPr="004A0368" w:rsidRDefault="00577986" w:rsidP="0035518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Next time</w:t>
                      </w:r>
                      <w:proofErr w:type="gramStart"/>
                      <w:r>
                        <w:rPr>
                          <w:sz w:val="36"/>
                          <w:szCs w:val="36"/>
                        </w:rPr>
                        <w:t>:</w:t>
                      </w:r>
                      <w:proofErr w:type="gramEnd"/>
                      <w:r>
                        <w:rPr>
                          <w:sz w:val="36"/>
                          <w:szCs w:val="36"/>
                        </w:rPr>
                        <w:br/>
                      </w:r>
                      <w:r w:rsidRPr="004A0368">
                        <w:rPr>
                          <w:b/>
                          <w:sz w:val="36"/>
                          <w:szCs w:val="36"/>
                        </w:rPr>
                        <w:t>“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Go in peace to love 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br/>
                        <w:t>and serve the Lord</w:t>
                      </w:r>
                      <w:r w:rsidRPr="004A0368">
                        <w:rPr>
                          <w:b/>
                          <w:sz w:val="36"/>
                          <w:szCs w:val="36"/>
                        </w:rPr>
                        <w:t>”</w:t>
                      </w:r>
                      <w:r w:rsidRPr="004A0368">
                        <w:rPr>
                          <w:b/>
                          <w:sz w:val="36"/>
                          <w:szCs w:val="36"/>
                        </w:rPr>
                        <w:br/>
                      </w:r>
                      <w:r>
                        <w:rPr>
                          <w:sz w:val="36"/>
                          <w:szCs w:val="36"/>
                        </w:rPr>
                        <w:t xml:space="preserve">Living out the Eucharist </w:t>
                      </w:r>
                      <w:r>
                        <w:rPr>
                          <w:sz w:val="36"/>
                          <w:szCs w:val="36"/>
                        </w:rPr>
                        <w:br/>
                        <w:t>in every part of life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35518B" w:rsidSect="000338F3">
      <w:pgSz w:w="11906" w:h="16838"/>
      <w:pgMar w:top="851" w:right="144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C1253"/>
    <w:multiLevelType w:val="hybridMultilevel"/>
    <w:tmpl w:val="4AFE6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C3C"/>
    <w:rsid w:val="000338F3"/>
    <w:rsid w:val="00126034"/>
    <w:rsid w:val="0035518B"/>
    <w:rsid w:val="00577986"/>
    <w:rsid w:val="006D0236"/>
    <w:rsid w:val="00725C9B"/>
    <w:rsid w:val="00A9412B"/>
    <w:rsid w:val="00C56C3C"/>
    <w:rsid w:val="00EA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C3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6C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apple-converted-space">
    <w:name w:val="apple-converted-space"/>
    <w:rsid w:val="00C56C3C"/>
  </w:style>
  <w:style w:type="character" w:customStyle="1" w:styleId="text">
    <w:name w:val="text"/>
    <w:rsid w:val="00C56C3C"/>
  </w:style>
  <w:style w:type="paragraph" w:styleId="ListParagraph">
    <w:name w:val="List Paragraph"/>
    <w:basedOn w:val="Normal"/>
    <w:uiPriority w:val="34"/>
    <w:qFormat/>
    <w:rsid w:val="0035518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C3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6C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apple-converted-space">
    <w:name w:val="apple-converted-space"/>
    <w:rsid w:val="00C56C3C"/>
  </w:style>
  <w:style w:type="character" w:customStyle="1" w:styleId="text">
    <w:name w:val="text"/>
    <w:rsid w:val="00C56C3C"/>
  </w:style>
  <w:style w:type="paragraph" w:styleId="ListParagraph">
    <w:name w:val="List Paragraph"/>
    <w:basedOn w:val="Normal"/>
    <w:uiPriority w:val="34"/>
    <w:qFormat/>
    <w:rsid w:val="0035518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1EC79286</Template>
  <TotalTime>27</TotalTime>
  <Pages>4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Wescott House</Company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Ally Barrett</dc:creator>
  <cp:lastModifiedBy>Ally Barrett</cp:lastModifiedBy>
  <cp:revision>3</cp:revision>
  <cp:lastPrinted>2016-05-19T14:48:00Z</cp:lastPrinted>
  <dcterms:created xsi:type="dcterms:W3CDTF">2016-05-19T12:34:00Z</dcterms:created>
  <dcterms:modified xsi:type="dcterms:W3CDTF">2016-05-19T14:54:00Z</dcterms:modified>
</cp:coreProperties>
</file>