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603" w:rsidRDefault="000B3431" w:rsidP="000B6603">
      <w:pPr>
        <w:shd w:val="clear" w:color="auto" w:fill="7F7F7F"/>
        <w:spacing w:after="120" w:line="240" w:lineRule="auto"/>
        <w:rPr>
          <w:b/>
          <w:color w:val="FFFFFF"/>
          <w:sz w:val="58"/>
          <w:szCs w:val="36"/>
        </w:rPr>
      </w:pPr>
      <w:bookmarkStart w:id="0" w:name="_GoBack"/>
      <w:bookmarkEnd w:id="0"/>
      <w:r>
        <w:rPr>
          <w:b/>
          <w:color w:val="FFFFFF"/>
          <w:sz w:val="58"/>
          <w:szCs w:val="36"/>
        </w:rPr>
        <w:t xml:space="preserve">Preparing for Holy Communion </w:t>
      </w:r>
      <w:r>
        <w:rPr>
          <w:b/>
          <w:color w:val="FFFFFF"/>
          <w:sz w:val="58"/>
          <w:szCs w:val="36"/>
        </w:rPr>
        <w:br/>
        <w:t>“</w:t>
      </w:r>
      <w:r>
        <w:rPr>
          <w:b/>
          <w:color w:val="FFFFFF"/>
          <w:sz w:val="50"/>
          <w:szCs w:val="36"/>
        </w:rPr>
        <w:t>Lord, teach us to pray”</w:t>
      </w:r>
    </w:p>
    <w:p w:rsidR="000B6603" w:rsidRPr="00D91BE4" w:rsidRDefault="000B6603" w:rsidP="000B6603">
      <w:pPr>
        <w:pStyle w:val="NormalWeb"/>
        <w:spacing w:before="0" w:beforeAutospacing="0" w:after="120" w:afterAutospacing="0"/>
        <w:ind w:left="720"/>
        <w:rPr>
          <w:rFonts w:asciiTheme="minorHAnsi" w:hAnsiTheme="minorHAnsi"/>
          <w:color w:val="000000"/>
          <w:sz w:val="14"/>
          <w:szCs w:val="36"/>
        </w:rPr>
      </w:pPr>
    </w:p>
    <w:p w:rsidR="000B6603" w:rsidRDefault="000B6603" w:rsidP="000B6603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t>What sorts of things do we usually include when we pray in church?</w:t>
      </w:r>
    </w:p>
    <w:p w:rsidR="000B6603" w:rsidRPr="00D91BE4" w:rsidRDefault="000B6603" w:rsidP="000B6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90"/>
        </w:rPr>
      </w:pPr>
    </w:p>
    <w:p w:rsidR="000B6603" w:rsidRDefault="000B6603" w:rsidP="000B6603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br/>
        <w:t xml:space="preserve">Do you find praying difficult or easy in church?  </w:t>
      </w:r>
      <w:r w:rsidR="00471C86">
        <w:rPr>
          <w:rFonts w:asciiTheme="minorHAnsi" w:hAnsiTheme="minorHAnsi"/>
          <w:b/>
          <w:color w:val="000000"/>
          <w:sz w:val="36"/>
          <w:szCs w:val="36"/>
        </w:rPr>
        <w:br/>
      </w:r>
      <w:r>
        <w:rPr>
          <w:rFonts w:asciiTheme="minorHAnsi" w:hAnsiTheme="minorHAnsi"/>
          <w:b/>
          <w:color w:val="000000"/>
          <w:sz w:val="36"/>
          <w:szCs w:val="36"/>
        </w:rPr>
        <w:t>What helps you?</w:t>
      </w:r>
    </w:p>
    <w:p w:rsidR="000B6603" w:rsidRPr="00D91BE4" w:rsidRDefault="000B6603" w:rsidP="000B6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14"/>
        </w:rPr>
      </w:pPr>
    </w:p>
    <w:p w:rsidR="000B6603" w:rsidRDefault="000B6603" w:rsidP="000B6603">
      <w:pPr>
        <w:pStyle w:val="NormalWeb"/>
        <w:spacing w:before="0" w:beforeAutospacing="0" w:after="120" w:afterAutospacing="0"/>
        <w:ind w:left="720"/>
        <w:rPr>
          <w:rFonts w:asciiTheme="minorHAnsi" w:hAnsiTheme="minorHAnsi"/>
          <w:b/>
          <w:color w:val="000000"/>
          <w:sz w:val="36"/>
          <w:szCs w:val="36"/>
        </w:rPr>
      </w:pPr>
    </w:p>
    <w:p w:rsidR="000B6603" w:rsidRDefault="000B6603" w:rsidP="000B6603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t xml:space="preserve">Do you find praying difficult or easy at home? </w:t>
      </w:r>
      <w:r w:rsidR="00471C86">
        <w:rPr>
          <w:rFonts w:asciiTheme="minorHAnsi" w:hAnsiTheme="minorHAnsi"/>
          <w:b/>
          <w:color w:val="000000"/>
          <w:sz w:val="36"/>
          <w:szCs w:val="36"/>
        </w:rPr>
        <w:br/>
      </w:r>
      <w:r>
        <w:rPr>
          <w:rFonts w:asciiTheme="minorHAnsi" w:hAnsiTheme="minorHAnsi"/>
          <w:b/>
          <w:color w:val="000000"/>
          <w:sz w:val="36"/>
          <w:szCs w:val="36"/>
        </w:rPr>
        <w:t>What helps you?</w:t>
      </w:r>
    </w:p>
    <w:p w:rsidR="000B6603" w:rsidRPr="00D91BE4" w:rsidRDefault="000B6603" w:rsidP="000B66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32"/>
        </w:rPr>
      </w:pPr>
    </w:p>
    <w:p w:rsidR="000B6603" w:rsidRDefault="000B6603" w:rsidP="000B6603">
      <w:pPr>
        <w:pStyle w:val="NormalWeb"/>
        <w:spacing w:before="0" w:beforeAutospacing="0" w:after="120" w:afterAutospacing="0"/>
        <w:ind w:left="720"/>
        <w:rPr>
          <w:rFonts w:asciiTheme="minorHAnsi" w:hAnsiTheme="minorHAnsi"/>
          <w:b/>
          <w:color w:val="000000"/>
          <w:sz w:val="36"/>
          <w:szCs w:val="36"/>
        </w:rPr>
      </w:pPr>
    </w:p>
    <w:p w:rsidR="000B6603" w:rsidRPr="00D91BE4" w:rsidRDefault="000B6603" w:rsidP="00471C86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t xml:space="preserve">There are lots of things we can do in prayer. </w:t>
      </w:r>
    </w:p>
    <w:p w:rsidR="000B6603" w:rsidRDefault="00471C86" w:rsidP="000B6603">
      <w:pPr>
        <w:pStyle w:val="NormalWeb"/>
        <w:spacing w:before="0" w:beforeAutospacing="0" w:after="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t>Y</w:t>
      </w:r>
      <w:r w:rsidR="000B6603">
        <w:rPr>
          <w:rFonts w:asciiTheme="minorHAnsi" w:hAnsiTheme="minorHAnsi"/>
          <w:b/>
          <w:color w:val="000000"/>
          <w:sz w:val="36"/>
          <w:szCs w:val="36"/>
        </w:rPr>
        <w:t>ou can use your hand:</w:t>
      </w:r>
    </w:p>
    <w:p w:rsidR="000B6603" w:rsidRPr="00D91BE4" w:rsidRDefault="000B6603" w:rsidP="000B6603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  <w:r w:rsidRPr="00D91BE4">
        <w:rPr>
          <w:rFonts w:asciiTheme="minorHAnsi" w:hAnsiTheme="minorHAnsi"/>
          <w:color w:val="000000"/>
          <w:sz w:val="34"/>
          <w:szCs w:val="36"/>
        </w:rPr>
        <w:t xml:space="preserve">Thumb –a ‘thumbs up’ sign </w:t>
      </w:r>
      <w:r w:rsidR="00471C86">
        <w:rPr>
          <w:rFonts w:asciiTheme="minorHAnsi" w:hAnsiTheme="minorHAnsi"/>
          <w:color w:val="000000"/>
          <w:sz w:val="34"/>
          <w:szCs w:val="36"/>
        </w:rPr>
        <w:t>as a</w:t>
      </w:r>
      <w:r w:rsidRPr="00D91BE4">
        <w:rPr>
          <w:rFonts w:asciiTheme="minorHAnsi" w:hAnsiTheme="minorHAnsi"/>
          <w:color w:val="000000"/>
          <w:sz w:val="34"/>
          <w:szCs w:val="36"/>
        </w:rPr>
        <w:t xml:space="preserve"> thank you for something good.</w:t>
      </w:r>
    </w:p>
    <w:p w:rsidR="000B6603" w:rsidRPr="00D91BE4" w:rsidRDefault="000B6603" w:rsidP="000B6603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  <w:r w:rsidRPr="00D91BE4">
        <w:rPr>
          <w:rFonts w:asciiTheme="minorHAnsi" w:hAnsiTheme="minorHAnsi"/>
          <w:color w:val="000000"/>
          <w:sz w:val="34"/>
          <w:szCs w:val="36"/>
        </w:rPr>
        <w:t>Index finger – point, to ask God to help you with a difficult choice</w:t>
      </w:r>
    </w:p>
    <w:p w:rsidR="000B6603" w:rsidRPr="00D91BE4" w:rsidRDefault="000B6603" w:rsidP="000B6603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  <w:r w:rsidRPr="00D91BE4">
        <w:rPr>
          <w:rFonts w:asciiTheme="minorHAnsi" w:hAnsiTheme="minorHAnsi"/>
          <w:color w:val="000000"/>
          <w:sz w:val="34"/>
          <w:szCs w:val="36"/>
        </w:rPr>
        <w:t>Middle finger – pray for people who are strong or in authority</w:t>
      </w:r>
    </w:p>
    <w:p w:rsidR="000B6603" w:rsidRPr="00D91BE4" w:rsidRDefault="000B6603" w:rsidP="000B6603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  <w:r w:rsidRPr="00D91BE4">
        <w:rPr>
          <w:rFonts w:asciiTheme="minorHAnsi" w:hAnsiTheme="minorHAnsi"/>
          <w:color w:val="000000"/>
          <w:sz w:val="34"/>
          <w:szCs w:val="36"/>
        </w:rPr>
        <w:t>Ring finger – pray for the people you love</w:t>
      </w:r>
    </w:p>
    <w:p w:rsidR="000B6603" w:rsidRDefault="000B6603" w:rsidP="000B6603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  <w:r w:rsidRPr="00D91BE4">
        <w:rPr>
          <w:rFonts w:asciiTheme="minorHAnsi" w:hAnsiTheme="minorHAnsi"/>
          <w:color w:val="000000"/>
          <w:sz w:val="34"/>
          <w:szCs w:val="36"/>
        </w:rPr>
        <w:t>Little finger –</w:t>
      </w:r>
      <w:r w:rsidR="00471C86">
        <w:rPr>
          <w:rFonts w:asciiTheme="minorHAnsi" w:hAnsiTheme="minorHAnsi"/>
          <w:color w:val="000000"/>
          <w:sz w:val="34"/>
          <w:szCs w:val="36"/>
        </w:rPr>
        <w:t xml:space="preserve"> </w:t>
      </w:r>
      <w:r w:rsidRPr="00D91BE4">
        <w:rPr>
          <w:rFonts w:asciiTheme="minorHAnsi" w:hAnsiTheme="minorHAnsi"/>
          <w:color w:val="000000"/>
          <w:sz w:val="34"/>
          <w:szCs w:val="36"/>
        </w:rPr>
        <w:t>for people who aren’t powerful – or who are suffering</w:t>
      </w:r>
    </w:p>
    <w:p w:rsidR="00471C86" w:rsidRDefault="000B6603" w:rsidP="00471C86">
      <w:pPr>
        <w:pStyle w:val="NormalWeb"/>
        <w:spacing w:before="0" w:beforeAutospacing="0" w:after="120" w:afterAutospacing="0"/>
        <w:rPr>
          <w:rFonts w:asciiTheme="minorHAnsi" w:hAnsiTheme="minorHAnsi"/>
          <w:b/>
          <w:color w:val="000000"/>
          <w:sz w:val="36"/>
          <w:szCs w:val="36"/>
        </w:rPr>
      </w:pPr>
      <w:r>
        <w:rPr>
          <w:rFonts w:asciiTheme="minorHAnsi" w:hAnsiTheme="minorHAnsi"/>
          <w:color w:val="000000"/>
          <w:sz w:val="34"/>
          <w:szCs w:val="36"/>
        </w:rPr>
        <w:br/>
      </w:r>
    </w:p>
    <w:p w:rsidR="00471C86" w:rsidRDefault="00471C86" w:rsidP="00471C86">
      <w:pPr>
        <w:spacing w:after="160" w:line="259" w:lineRule="auto"/>
        <w:rPr>
          <w:rFonts w:asciiTheme="minorHAnsi" w:hAnsiTheme="minorHAnsi"/>
          <w:color w:val="000000"/>
          <w:sz w:val="36"/>
          <w:szCs w:val="36"/>
        </w:rPr>
      </w:pPr>
      <w:r>
        <w:rPr>
          <w:rFonts w:asciiTheme="minorHAnsi" w:hAnsiTheme="minorHAnsi"/>
          <w:b/>
          <w:color w:val="000000"/>
          <w:sz w:val="36"/>
          <w:szCs w:val="36"/>
        </w:rPr>
        <w:br w:type="page"/>
      </w:r>
      <w:r w:rsidRPr="007F0629">
        <w:rPr>
          <w:rFonts w:asciiTheme="minorHAnsi" w:hAnsiTheme="minorHAnsi"/>
          <w:b/>
          <w:color w:val="000000"/>
          <w:sz w:val="40"/>
          <w:szCs w:val="36"/>
        </w:rPr>
        <w:lastRenderedPageBreak/>
        <w:t xml:space="preserve">Design a </w:t>
      </w:r>
      <w:proofErr w:type="spellStart"/>
      <w:r w:rsidRPr="007F0629">
        <w:rPr>
          <w:rFonts w:asciiTheme="minorHAnsi" w:hAnsiTheme="minorHAnsi"/>
          <w:b/>
          <w:color w:val="000000"/>
          <w:sz w:val="40"/>
          <w:szCs w:val="36"/>
        </w:rPr>
        <w:t>Praystation</w:t>
      </w:r>
      <w:proofErr w:type="spellEnd"/>
      <w:r w:rsidRPr="007F0629">
        <w:rPr>
          <w:rFonts w:asciiTheme="minorHAnsi" w:hAnsiTheme="minorHAnsi"/>
          <w:b/>
          <w:color w:val="000000"/>
          <w:sz w:val="40"/>
          <w:szCs w:val="36"/>
        </w:rPr>
        <w:br/>
      </w:r>
      <w:r w:rsidRPr="00471C86">
        <w:rPr>
          <w:rFonts w:asciiTheme="minorHAnsi" w:hAnsiTheme="minorHAnsi"/>
          <w:color w:val="000000"/>
          <w:sz w:val="36"/>
          <w:szCs w:val="36"/>
        </w:rPr>
        <w:t xml:space="preserve">A </w:t>
      </w:r>
      <w:proofErr w:type="spellStart"/>
      <w:r w:rsidRPr="00471C86">
        <w:rPr>
          <w:rFonts w:asciiTheme="minorHAnsi" w:hAnsiTheme="minorHAnsi"/>
          <w:color w:val="000000"/>
          <w:sz w:val="36"/>
          <w:szCs w:val="36"/>
        </w:rPr>
        <w:t>praystation</w:t>
      </w:r>
      <w:proofErr w:type="spellEnd"/>
      <w:r w:rsidRPr="00471C86">
        <w:rPr>
          <w:rFonts w:asciiTheme="minorHAnsi" w:hAnsiTheme="minorHAnsi"/>
          <w:color w:val="000000"/>
          <w:sz w:val="36"/>
          <w:szCs w:val="36"/>
        </w:rPr>
        <w:t xml:space="preserve"> is a special place that you go to pray. </w:t>
      </w:r>
      <w:r w:rsidRPr="00471C86">
        <w:rPr>
          <w:rFonts w:asciiTheme="minorHAnsi" w:hAnsiTheme="minorHAnsi"/>
          <w:color w:val="000000"/>
          <w:sz w:val="36"/>
          <w:szCs w:val="36"/>
        </w:rPr>
        <w:br/>
        <w:t>It might be one for the whole family to use – or just for you.</w:t>
      </w:r>
      <w:r w:rsidRPr="00471C86">
        <w:rPr>
          <w:rFonts w:asciiTheme="minorHAnsi" w:hAnsiTheme="minorHAnsi"/>
          <w:color w:val="000000"/>
          <w:sz w:val="36"/>
          <w:szCs w:val="36"/>
        </w:rPr>
        <w:br/>
        <w:t>It might be in your house all the time – or it might be portable.</w:t>
      </w:r>
      <w:r>
        <w:rPr>
          <w:rFonts w:asciiTheme="minorHAnsi" w:hAnsiTheme="minorHAnsi"/>
          <w:color w:val="000000"/>
          <w:sz w:val="36"/>
          <w:szCs w:val="36"/>
        </w:rPr>
        <w:br/>
        <w:t xml:space="preserve">Use this box to design your perfect </w:t>
      </w:r>
      <w:proofErr w:type="spellStart"/>
      <w:r>
        <w:rPr>
          <w:rFonts w:asciiTheme="minorHAnsi" w:hAnsiTheme="minorHAnsi"/>
          <w:color w:val="000000"/>
          <w:sz w:val="36"/>
          <w:szCs w:val="36"/>
        </w:rPr>
        <w:t>Praystation</w:t>
      </w:r>
      <w:proofErr w:type="spellEnd"/>
      <w:r>
        <w:rPr>
          <w:rFonts w:asciiTheme="minorHAnsi" w:hAnsiTheme="minorHAnsi"/>
          <w:color w:val="000000"/>
          <w:sz w:val="36"/>
          <w:szCs w:val="36"/>
        </w:rPr>
        <w:t>. What will go in it?</w:t>
      </w:r>
      <w:r w:rsidR="004A0EF8">
        <w:rPr>
          <w:rFonts w:asciiTheme="minorHAnsi" w:hAnsiTheme="minorHAnsi"/>
          <w:color w:val="000000"/>
          <w:sz w:val="36"/>
          <w:szCs w:val="36"/>
        </w:rPr>
        <w:br/>
        <w:t>Here are some ideas:</w:t>
      </w:r>
    </w:p>
    <w:p w:rsidR="004A0EF8" w:rsidRPr="007F0629" w:rsidRDefault="004A0EF8" w:rsidP="004A0EF8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7F0629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Photographs of people you love who live far away</w:t>
      </w:r>
    </w:p>
    <w:p w:rsidR="004A0EF8" w:rsidRPr="007F0629" w:rsidRDefault="004A0EF8" w:rsidP="004A0EF8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7F0629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A candle (it can be an electric one, for safety)</w:t>
      </w:r>
    </w:p>
    <w:p w:rsidR="004A0EF8" w:rsidRPr="007F0629" w:rsidRDefault="004A0EF8" w:rsidP="004A0EF8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7F0629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A cross</w:t>
      </w:r>
    </w:p>
    <w:p w:rsidR="004A0EF8" w:rsidRPr="007F0629" w:rsidRDefault="004A0EF8" w:rsidP="004A0EF8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7F0629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Some beautiful things that you’ve found – stones, feathers…</w:t>
      </w:r>
    </w:p>
    <w:p w:rsidR="004A0EF8" w:rsidRPr="007F0629" w:rsidRDefault="004A0EF8" w:rsidP="004A0EF8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7F0629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Post-it notes to write down the names of people to pray for</w:t>
      </w:r>
    </w:p>
    <w:p w:rsidR="004A0EF8" w:rsidRPr="007F0629" w:rsidRDefault="004A0EF8" w:rsidP="004A0EF8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7F0629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A blanket to wrap yourself in / a cushion to kneel on</w:t>
      </w:r>
    </w:p>
    <w:p w:rsidR="004A0EF8" w:rsidRPr="007F0629" w:rsidRDefault="004A0EF8" w:rsidP="004A0EF8">
      <w:pPr>
        <w:pStyle w:val="ListParagraph"/>
        <w:numPr>
          <w:ilvl w:val="0"/>
          <w:numId w:val="1"/>
        </w:numPr>
        <w:spacing w:after="160" w:line="259" w:lineRule="auto"/>
        <w:rPr>
          <w:rFonts w:asciiTheme="minorHAnsi" w:eastAsia="Times New Roman" w:hAnsiTheme="minorHAnsi"/>
          <w:color w:val="000000"/>
          <w:sz w:val="36"/>
          <w:szCs w:val="36"/>
          <w:lang w:eastAsia="en-GB"/>
        </w:rPr>
      </w:pPr>
      <w:r w:rsidRPr="007F0629">
        <w:rPr>
          <w:rFonts w:asciiTheme="minorHAnsi" w:eastAsia="Times New Roman" w:hAnsiTheme="minorHAnsi"/>
          <w:color w:val="000000"/>
          <w:sz w:val="36"/>
          <w:szCs w:val="36"/>
          <w:lang w:eastAsia="en-GB"/>
        </w:rPr>
        <w:t>A picture or icon</w:t>
      </w:r>
    </w:p>
    <w:p w:rsidR="00471C86" w:rsidRDefault="00471C86" w:rsidP="00471C86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after="0"/>
        <w:rPr>
          <w:sz w:val="132"/>
        </w:rPr>
      </w:pPr>
    </w:p>
    <w:p w:rsidR="00471C86" w:rsidRDefault="00471C86" w:rsidP="00471C86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after="0"/>
        <w:rPr>
          <w:sz w:val="132"/>
        </w:rPr>
      </w:pPr>
    </w:p>
    <w:p w:rsidR="00471C86" w:rsidRDefault="00471C86" w:rsidP="00471C86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after="0"/>
        <w:rPr>
          <w:sz w:val="132"/>
        </w:rPr>
      </w:pPr>
    </w:p>
    <w:p w:rsidR="00471C86" w:rsidRPr="00D91BE4" w:rsidRDefault="00471C86" w:rsidP="00471C86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spacing w:after="0"/>
        <w:rPr>
          <w:sz w:val="132"/>
        </w:rPr>
      </w:pPr>
    </w:p>
    <w:p w:rsidR="00471C86" w:rsidRDefault="00471C86" w:rsidP="00471C86">
      <w:pPr>
        <w:pStyle w:val="NormalWeb"/>
        <w:spacing w:before="0" w:beforeAutospacing="0" w:after="120" w:afterAutospacing="0"/>
        <w:ind w:left="720"/>
        <w:rPr>
          <w:rFonts w:asciiTheme="minorHAnsi" w:hAnsiTheme="minorHAnsi"/>
          <w:b/>
          <w:color w:val="000000"/>
          <w:sz w:val="36"/>
          <w:szCs w:val="36"/>
        </w:rPr>
      </w:pPr>
    </w:p>
    <w:p w:rsidR="000B3431" w:rsidRDefault="004A0EF8" w:rsidP="004A0EF8">
      <w:pPr>
        <w:pStyle w:val="NormalWeb"/>
        <w:spacing w:before="0" w:beforeAutospacing="0" w:after="0" w:afterAutospacing="0"/>
        <w:jc w:val="center"/>
        <w:rPr>
          <w:rFonts w:asciiTheme="minorHAnsi" w:hAnsiTheme="minorHAnsi"/>
          <w:b/>
          <w:color w:val="000000"/>
          <w:sz w:val="46"/>
          <w:szCs w:val="36"/>
        </w:rPr>
      </w:pPr>
      <w:r w:rsidRPr="004A0EF8">
        <w:rPr>
          <w:rFonts w:asciiTheme="minorHAnsi" w:hAnsiTheme="minorHAnsi"/>
          <w:b/>
          <w:color w:val="000000"/>
          <w:sz w:val="46"/>
          <w:szCs w:val="36"/>
        </w:rPr>
        <w:lastRenderedPageBreak/>
        <w:t>The Lord’s Prayer</w:t>
      </w:r>
    </w:p>
    <w:p w:rsidR="007F0629" w:rsidRDefault="007F0629" w:rsidP="004A0EF8">
      <w:pPr>
        <w:pStyle w:val="NormalWeb"/>
        <w:spacing w:before="0" w:beforeAutospacing="0" w:after="0" w:afterAutospacing="0"/>
        <w:jc w:val="center"/>
        <w:rPr>
          <w:rFonts w:asciiTheme="minorHAnsi" w:hAnsiTheme="minorHAnsi"/>
          <w:b/>
          <w:color w:val="000000"/>
          <w:sz w:val="46"/>
          <w:szCs w:val="36"/>
        </w:rPr>
      </w:pPr>
    </w:p>
    <w:p w:rsidR="007F0629" w:rsidRDefault="007F0629" w:rsidP="007F0629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  <w:color w:val="000000"/>
          <w:sz w:val="40"/>
          <w:szCs w:val="36"/>
        </w:rPr>
      </w:pPr>
      <w:r w:rsidRPr="007F0629">
        <w:rPr>
          <w:rFonts w:asciiTheme="minorHAnsi" w:hAnsiTheme="minorHAnsi"/>
          <w:color w:val="000000"/>
          <w:sz w:val="40"/>
          <w:szCs w:val="36"/>
        </w:rPr>
        <w:t>Which line is most important for you right now?</w:t>
      </w:r>
    </w:p>
    <w:p w:rsidR="007F0629" w:rsidRDefault="007F0629" w:rsidP="007F0629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  <w:color w:val="000000"/>
          <w:sz w:val="40"/>
          <w:szCs w:val="36"/>
        </w:rPr>
      </w:pPr>
      <w:r>
        <w:rPr>
          <w:rFonts w:asciiTheme="minorHAnsi" w:hAnsiTheme="minorHAnsi"/>
          <w:color w:val="000000"/>
          <w:sz w:val="40"/>
          <w:szCs w:val="36"/>
        </w:rPr>
        <w:t>Which are the most interesting words?</w:t>
      </w:r>
    </w:p>
    <w:p w:rsidR="007F0629" w:rsidRDefault="007F0629" w:rsidP="007F0629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  <w:color w:val="000000"/>
          <w:sz w:val="40"/>
          <w:szCs w:val="36"/>
        </w:rPr>
      </w:pPr>
      <w:r>
        <w:rPr>
          <w:rFonts w:asciiTheme="minorHAnsi" w:hAnsiTheme="minorHAnsi"/>
          <w:color w:val="000000"/>
          <w:sz w:val="40"/>
          <w:szCs w:val="36"/>
        </w:rPr>
        <w:t>Try memorising this prayer (you can use the traditional version if you prefer)</w:t>
      </w:r>
    </w:p>
    <w:p w:rsidR="007F0629" w:rsidRPr="007F0629" w:rsidRDefault="007F0629" w:rsidP="007F0629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Theme="minorHAnsi" w:hAnsiTheme="minorHAnsi"/>
          <w:color w:val="000000"/>
          <w:sz w:val="40"/>
          <w:szCs w:val="36"/>
        </w:rPr>
      </w:pPr>
      <w:r>
        <w:rPr>
          <w:rFonts w:asciiTheme="minorHAnsi" w:hAnsiTheme="minorHAnsi"/>
          <w:color w:val="000000"/>
          <w:sz w:val="40"/>
          <w:szCs w:val="36"/>
        </w:rPr>
        <w:t>Could you rewrite this prayer as a poem that rhymes? Or as a song? Or a rap?  Or even as a haiku?</w:t>
      </w:r>
    </w:p>
    <w:p w:rsidR="007F0629" w:rsidRPr="004A0EF8" w:rsidRDefault="007F0629" w:rsidP="004A0EF8">
      <w:pPr>
        <w:pStyle w:val="NormalWeb"/>
        <w:spacing w:before="0" w:beforeAutospacing="0" w:after="0" w:afterAutospacing="0"/>
        <w:jc w:val="center"/>
        <w:rPr>
          <w:rFonts w:asciiTheme="minorHAnsi" w:hAnsiTheme="minorHAnsi"/>
          <w:b/>
          <w:color w:val="000000"/>
          <w:sz w:val="46"/>
          <w:szCs w:val="36"/>
        </w:rPr>
      </w:pPr>
    </w:p>
    <w:p w:rsidR="004A0EF8" w:rsidRDefault="004A0EF8" w:rsidP="000B6603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</w:p>
    <w:p w:rsidR="000B3431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Our Father in heaven</w:t>
      </w:r>
    </w:p>
    <w:p w:rsidR="004A0EF8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Hallowed be your name.</w:t>
      </w:r>
    </w:p>
    <w:p w:rsidR="004A0EF8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Your kingdom come</w:t>
      </w:r>
      <w:r w:rsidR="007F0629">
        <w:rPr>
          <w:rFonts w:asciiTheme="minorHAnsi" w:hAnsiTheme="minorHAnsi"/>
          <w:b/>
          <w:color w:val="000000"/>
          <w:sz w:val="42"/>
          <w:szCs w:val="36"/>
        </w:rPr>
        <w:t>.</w:t>
      </w:r>
    </w:p>
    <w:p w:rsidR="004A0EF8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Your will be done</w:t>
      </w:r>
    </w:p>
    <w:p w:rsidR="004A0EF8" w:rsidRPr="004A0EF8" w:rsidRDefault="007F0629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>
        <w:rPr>
          <w:rFonts w:asciiTheme="minorHAnsi" w:hAnsiTheme="minorHAnsi"/>
          <w:b/>
          <w:color w:val="000000"/>
          <w:sz w:val="42"/>
          <w:szCs w:val="36"/>
        </w:rPr>
        <w:t>o</w:t>
      </w:r>
      <w:r w:rsidR="004A0EF8" w:rsidRPr="004A0EF8">
        <w:rPr>
          <w:rFonts w:asciiTheme="minorHAnsi" w:hAnsiTheme="minorHAnsi"/>
          <w:b/>
          <w:color w:val="000000"/>
          <w:sz w:val="42"/>
          <w:szCs w:val="36"/>
        </w:rPr>
        <w:t>n earth as in heaven.</w:t>
      </w:r>
    </w:p>
    <w:p w:rsidR="004A0EF8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Give us today our daily bread.</w:t>
      </w:r>
    </w:p>
    <w:p w:rsidR="004A0EF8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Forgive us our sins</w:t>
      </w:r>
    </w:p>
    <w:p w:rsidR="004A0EF8" w:rsidRPr="004A0EF8" w:rsidRDefault="007F0629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>
        <w:rPr>
          <w:rFonts w:asciiTheme="minorHAnsi" w:hAnsiTheme="minorHAnsi"/>
          <w:b/>
          <w:color w:val="000000"/>
          <w:sz w:val="42"/>
          <w:szCs w:val="36"/>
        </w:rPr>
        <w:t>a</w:t>
      </w:r>
      <w:r w:rsidR="004A0EF8" w:rsidRPr="004A0EF8">
        <w:rPr>
          <w:rFonts w:asciiTheme="minorHAnsi" w:hAnsiTheme="minorHAnsi"/>
          <w:b/>
          <w:color w:val="000000"/>
          <w:sz w:val="42"/>
          <w:szCs w:val="36"/>
        </w:rPr>
        <w:t>s we forgive those who sin against us.</w:t>
      </w:r>
    </w:p>
    <w:p w:rsidR="004A0EF8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Lead us not into temptation</w:t>
      </w:r>
    </w:p>
    <w:p w:rsidR="004A0EF8" w:rsidRPr="004A0EF8" w:rsidRDefault="007F0629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>
        <w:rPr>
          <w:rFonts w:asciiTheme="minorHAnsi" w:hAnsiTheme="minorHAnsi"/>
          <w:b/>
          <w:color w:val="000000"/>
          <w:sz w:val="42"/>
          <w:szCs w:val="36"/>
        </w:rPr>
        <w:t>b</w:t>
      </w:r>
      <w:r w:rsidR="004A0EF8" w:rsidRPr="004A0EF8">
        <w:rPr>
          <w:rFonts w:asciiTheme="minorHAnsi" w:hAnsiTheme="minorHAnsi"/>
          <w:b/>
          <w:color w:val="000000"/>
          <w:sz w:val="42"/>
          <w:szCs w:val="36"/>
        </w:rPr>
        <w:t>ut deliver us from evil.</w:t>
      </w:r>
    </w:p>
    <w:p w:rsidR="007F0629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 xml:space="preserve">For the kingdom, the power </w:t>
      </w:r>
    </w:p>
    <w:p w:rsidR="004A0EF8" w:rsidRPr="004A0EF8" w:rsidRDefault="004A0EF8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 w:rsidRPr="004A0EF8">
        <w:rPr>
          <w:rFonts w:asciiTheme="minorHAnsi" w:hAnsiTheme="minorHAnsi"/>
          <w:b/>
          <w:color w:val="000000"/>
          <w:sz w:val="42"/>
          <w:szCs w:val="36"/>
        </w:rPr>
        <w:t>and the glory are yours,</w:t>
      </w:r>
    </w:p>
    <w:p w:rsidR="004A0EF8" w:rsidRPr="004A0EF8" w:rsidRDefault="007F0629" w:rsidP="004A0EF8">
      <w:pPr>
        <w:spacing w:after="160" w:line="259" w:lineRule="auto"/>
        <w:jc w:val="center"/>
        <w:rPr>
          <w:rFonts w:asciiTheme="minorHAnsi" w:hAnsiTheme="minorHAnsi"/>
          <w:b/>
          <w:color w:val="000000"/>
          <w:sz w:val="42"/>
          <w:szCs w:val="36"/>
        </w:rPr>
      </w:pPr>
      <w:r>
        <w:rPr>
          <w:rFonts w:asciiTheme="minorHAnsi" w:hAnsiTheme="minorHAnsi"/>
          <w:b/>
          <w:color w:val="000000"/>
          <w:sz w:val="42"/>
          <w:szCs w:val="36"/>
        </w:rPr>
        <w:t>n</w:t>
      </w:r>
      <w:r w:rsidR="004A0EF8" w:rsidRPr="004A0EF8">
        <w:rPr>
          <w:rFonts w:asciiTheme="minorHAnsi" w:hAnsiTheme="minorHAnsi"/>
          <w:b/>
          <w:color w:val="000000"/>
          <w:sz w:val="42"/>
          <w:szCs w:val="36"/>
        </w:rPr>
        <w:t>ow and for ever. Amen.</w:t>
      </w:r>
    </w:p>
    <w:p w:rsidR="004A0EF8" w:rsidRDefault="004A0EF8">
      <w:pPr>
        <w:spacing w:after="160" w:line="259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br w:type="page"/>
      </w:r>
    </w:p>
    <w:p w:rsidR="000B3431" w:rsidRDefault="000B3431" w:rsidP="000B3431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FF1FD9" wp14:editId="78756E44">
                <wp:simplePos x="0" y="0"/>
                <wp:positionH relativeFrom="margin">
                  <wp:posOffset>3801979</wp:posOffset>
                </wp:positionH>
                <wp:positionV relativeFrom="paragraph">
                  <wp:posOffset>-10996</wp:posOffset>
                </wp:positionV>
                <wp:extent cx="2499895" cy="2264410"/>
                <wp:effectExtent l="0" t="0" r="15240" b="1088390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9895" cy="2264410"/>
                        </a:xfrm>
                        <a:prstGeom prst="wedgeRoundRectCallout">
                          <a:avLst>
                            <a:gd name="adj1" fmla="val 11145"/>
                            <a:gd name="adj2" fmla="val 95451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3431" w:rsidRDefault="000B3431" w:rsidP="000B3431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MAKE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a pray-station at home (it can be a permanent one or a portable one</w:t>
                            </w:r>
                            <w:r w:rsidR="00471C86">
                              <w:rPr>
                                <w:sz w:val="40"/>
                                <w:szCs w:val="40"/>
                              </w:rPr>
                              <w:t xml:space="preserve"> – you decide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)</w:t>
                            </w:r>
                          </w:p>
                          <w:p w:rsidR="000B3431" w:rsidRDefault="000B3431" w:rsidP="000B343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AFF1FD9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3" o:spid="_x0000_s1026" type="#_x0000_t62" style="position:absolute;margin-left:299.35pt;margin-top:-.85pt;width:196.85pt;height:178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" adj="13207,31417" fillcolor="white [3201]" strokecolor="#a5a5a5 [3206]" strokeweight="1pt">
                <v:textbox>
                  <w:txbxContent>
                    <w:p w:rsidR="000B3431" w:rsidRDefault="000B3431" w:rsidP="000B3431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MAKE </w:t>
                      </w:r>
                      <w:r>
                        <w:rPr>
                          <w:sz w:val="40"/>
                          <w:szCs w:val="40"/>
                        </w:rPr>
                        <w:t>a pray-station at home (it can be a permanent one or a portable one</w:t>
                      </w:r>
                      <w:r w:rsidR="00471C86">
                        <w:rPr>
                          <w:sz w:val="40"/>
                          <w:szCs w:val="40"/>
                        </w:rPr>
                        <w:t xml:space="preserve"> – you decide</w:t>
                      </w:r>
                      <w:r>
                        <w:rPr>
                          <w:sz w:val="40"/>
                          <w:szCs w:val="40"/>
                        </w:rPr>
                        <w:t>)</w:t>
                      </w:r>
                    </w:p>
                    <w:p w:rsidR="000B3431" w:rsidRDefault="000B3431" w:rsidP="000B3431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40"/>
          <w:szCs w:val="40"/>
        </w:rPr>
        <w:t>Try these at home / church</w:t>
      </w:r>
      <w:r w:rsidRPr="00C2597D">
        <w:rPr>
          <w:b/>
          <w:sz w:val="40"/>
          <w:szCs w:val="40"/>
        </w:rPr>
        <w:t>:</w:t>
      </w:r>
    </w:p>
    <w:p w:rsidR="000B3431" w:rsidRDefault="000B3431" w:rsidP="000B3431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B84573" wp14:editId="5E4D3A2C">
                <wp:simplePos x="0" y="0"/>
                <wp:positionH relativeFrom="margin">
                  <wp:posOffset>-385011</wp:posOffset>
                </wp:positionH>
                <wp:positionV relativeFrom="paragraph">
                  <wp:posOffset>154840</wp:posOffset>
                </wp:positionV>
                <wp:extent cx="3957320" cy="2430145"/>
                <wp:effectExtent l="0" t="0" r="805180" b="274955"/>
                <wp:wrapNone/>
                <wp:docPr id="5" name="Rounded Rectangular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7320" cy="2430145"/>
                        </a:xfrm>
                        <a:prstGeom prst="wedgeRoundRectCallout">
                          <a:avLst>
                            <a:gd name="adj1" fmla="val 68930"/>
                            <a:gd name="adj2" fmla="val 58620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3431" w:rsidRPr="000B3431" w:rsidRDefault="000B3431" w:rsidP="000B3431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593D41">
                              <w:rPr>
                                <w:b/>
                                <w:sz w:val="40"/>
                                <w:szCs w:val="40"/>
                              </w:rPr>
                              <w:t xml:space="preserve">THINK  </w:t>
                            </w:r>
                            <w:r w:rsidRPr="000B3431">
                              <w:rPr>
                                <w:sz w:val="40"/>
                                <w:szCs w:val="40"/>
                              </w:rPr>
                              <w:t>about</w:t>
                            </w:r>
                            <w:proofErr w:type="gramEnd"/>
                            <w:r w:rsidRPr="000B3431">
                              <w:rPr>
                                <w:sz w:val="40"/>
                                <w:szCs w:val="40"/>
                              </w:rPr>
                              <w:t xml:space="preserve"> the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categories of things</w:t>
                            </w:r>
                            <w:r w:rsidRPr="000B3431">
                              <w:rPr>
                                <w:sz w:val="40"/>
                                <w:szCs w:val="40"/>
                              </w:rPr>
                              <w:t xml:space="preserve"> we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usually </w:t>
                            </w:r>
                            <w:r w:rsidRPr="000B3431">
                              <w:rPr>
                                <w:sz w:val="40"/>
                                <w:szCs w:val="40"/>
                              </w:rPr>
                              <w:t xml:space="preserve">pray for in church.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Write down one important thing from each category – is there anything you want to pray for that doesn’t fit the pattern?</w:t>
                            </w:r>
                          </w:p>
                          <w:p w:rsidR="000B3431" w:rsidRPr="000B3431" w:rsidRDefault="000B3431" w:rsidP="000B343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5EB84573" id="Rounded Rectangular Callout 5" o:spid="_x0000_s1027" type="#_x0000_t62" style="position:absolute;margin-left:-30.3pt;margin-top:12.2pt;width:311.6pt;height:191.3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" adj="25689,23462" fillcolor="white [3201]" strokecolor="#a5a5a5 [3206]" strokeweight="1pt">
                <v:textbox>
                  <w:txbxContent>
                    <w:p w:rsidR="000B3431" w:rsidRPr="000B3431" w:rsidRDefault="000B3431" w:rsidP="000B3431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proofErr w:type="gramStart"/>
                      <w:r w:rsidRPr="00593D41">
                        <w:rPr>
                          <w:b/>
                          <w:sz w:val="40"/>
                          <w:szCs w:val="40"/>
                        </w:rPr>
                        <w:t xml:space="preserve">THINK  </w:t>
                      </w:r>
                      <w:r w:rsidRPr="000B3431">
                        <w:rPr>
                          <w:sz w:val="40"/>
                          <w:szCs w:val="40"/>
                        </w:rPr>
                        <w:t>about</w:t>
                      </w:r>
                      <w:proofErr w:type="gramEnd"/>
                      <w:r w:rsidRPr="000B3431">
                        <w:rPr>
                          <w:sz w:val="40"/>
                          <w:szCs w:val="40"/>
                        </w:rPr>
                        <w:t xml:space="preserve"> the </w:t>
                      </w:r>
                      <w:r>
                        <w:rPr>
                          <w:sz w:val="40"/>
                          <w:szCs w:val="40"/>
                        </w:rPr>
                        <w:t>categories of things</w:t>
                      </w:r>
                      <w:r w:rsidRPr="000B3431">
                        <w:rPr>
                          <w:sz w:val="40"/>
                          <w:szCs w:val="40"/>
                        </w:rPr>
                        <w:t xml:space="preserve"> we </w:t>
                      </w:r>
                      <w:r>
                        <w:rPr>
                          <w:sz w:val="40"/>
                          <w:szCs w:val="40"/>
                        </w:rPr>
                        <w:t xml:space="preserve">usually </w:t>
                      </w:r>
                      <w:r w:rsidRPr="000B3431">
                        <w:rPr>
                          <w:sz w:val="40"/>
                          <w:szCs w:val="40"/>
                        </w:rPr>
                        <w:t xml:space="preserve">pray for in church. </w:t>
                      </w:r>
                      <w:r>
                        <w:rPr>
                          <w:sz w:val="40"/>
                          <w:szCs w:val="40"/>
                        </w:rPr>
                        <w:t>Write down one important thing from each category – is there anything you want to pray for that doesn’t fit the pattern?</w:t>
                      </w:r>
                    </w:p>
                    <w:p w:rsidR="000B3431" w:rsidRPr="000B3431" w:rsidRDefault="000B3431" w:rsidP="000B3431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B3431" w:rsidRPr="00C2597D" w:rsidRDefault="000B3431" w:rsidP="000B3431">
      <w:pPr>
        <w:rPr>
          <w:b/>
          <w:sz w:val="40"/>
          <w:szCs w:val="40"/>
        </w:rPr>
      </w:pPr>
    </w:p>
    <w:p w:rsidR="000B3431" w:rsidRDefault="000B3431" w:rsidP="000B3431">
      <w:pPr>
        <w:spacing w:after="0"/>
        <w:rPr>
          <w:sz w:val="40"/>
          <w:szCs w:val="40"/>
        </w:rPr>
      </w:pPr>
    </w:p>
    <w:p w:rsidR="000B3431" w:rsidRDefault="000B3431" w:rsidP="000B3431">
      <w:pPr>
        <w:spacing w:after="0"/>
        <w:rPr>
          <w:sz w:val="40"/>
          <w:szCs w:val="40"/>
        </w:rPr>
      </w:pPr>
    </w:p>
    <w:p w:rsidR="000B3431" w:rsidRDefault="000B3431" w:rsidP="000B3431">
      <w:pPr>
        <w:spacing w:after="0"/>
        <w:rPr>
          <w:sz w:val="40"/>
          <w:szCs w:val="40"/>
        </w:rPr>
      </w:pPr>
    </w:p>
    <w:p w:rsidR="000B3431" w:rsidRPr="00C2597D" w:rsidRDefault="000B3431" w:rsidP="000B3431">
      <w:pPr>
        <w:spacing w:after="0"/>
        <w:rPr>
          <w:b/>
          <w:sz w:val="40"/>
          <w:szCs w:val="40"/>
        </w:rPr>
      </w:pPr>
    </w:p>
    <w:p w:rsidR="000B3431" w:rsidRDefault="000B3431" w:rsidP="000B3431">
      <w:pPr>
        <w:rPr>
          <w:sz w:val="40"/>
          <w:szCs w:val="40"/>
        </w:rPr>
      </w:pPr>
      <w:r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65408" behindDoc="1" locked="0" layoutInCell="1" allowOverlap="1" wp14:anchorId="60B8D50B" wp14:editId="2DD1DE97">
            <wp:simplePos x="0" y="0"/>
            <wp:positionH relativeFrom="column">
              <wp:posOffset>4275221</wp:posOffset>
            </wp:positionH>
            <wp:positionV relativeFrom="paragraph">
              <wp:posOffset>390224</wp:posOffset>
            </wp:positionV>
            <wp:extent cx="1948815" cy="1210945"/>
            <wp:effectExtent l="0" t="0" r="0" b="8255"/>
            <wp:wrapTight wrapText="bothSides">
              <wp:wrapPolygon edited="0">
                <wp:start x="0" y="0"/>
                <wp:lineTo x="0" y="21407"/>
                <wp:lineTo x="21326" y="21407"/>
                <wp:lineTo x="21326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amil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815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3431" w:rsidRDefault="000B3431" w:rsidP="000B3431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BF5883" wp14:editId="45B36544">
                <wp:simplePos x="0" y="0"/>
                <wp:positionH relativeFrom="margin">
                  <wp:align>left</wp:align>
                </wp:positionH>
                <wp:positionV relativeFrom="page">
                  <wp:posOffset>3946358</wp:posOffset>
                </wp:positionV>
                <wp:extent cx="3619032" cy="2069431"/>
                <wp:effectExtent l="0" t="0" r="648335" b="26670"/>
                <wp:wrapNone/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032" cy="2069431"/>
                        </a:xfrm>
                        <a:prstGeom prst="wedgeRoundRectCallout">
                          <a:avLst>
                            <a:gd name="adj1" fmla="val 66871"/>
                            <a:gd name="adj2" fmla="val -33136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3431" w:rsidRDefault="000B3431" w:rsidP="000B3431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PRAY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every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night this week before you go to sleep – try out some different ways of praying.</w:t>
                            </w:r>
                            <w:r w:rsidR="007F0629">
                              <w:rPr>
                                <w:sz w:val="40"/>
                                <w:szCs w:val="40"/>
                              </w:rPr>
                              <w:t xml:space="preserve">  Why not try compline?</w:t>
                            </w:r>
                          </w:p>
                          <w:p w:rsidR="000B3431" w:rsidRDefault="000B3431" w:rsidP="000B343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16BF5883" id="Rounded Rectangular Callout 4" o:spid="_x0000_s1028" type="#_x0000_t62" style="position:absolute;margin-left:0;margin-top:310.75pt;width:284.95pt;height:162.9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" adj="25244,3643" fillcolor="white [3201]" strokecolor="#a5a5a5 [3206]" strokeweight="1pt">
                <v:textbox>
                  <w:txbxContent>
                    <w:p w:rsidR="000B3431" w:rsidRDefault="000B3431" w:rsidP="000B3431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b/>
                          <w:sz w:val="40"/>
                          <w:szCs w:val="40"/>
                        </w:rPr>
                        <w:t xml:space="preserve">PRAY  </w:t>
                      </w:r>
                      <w:r>
                        <w:rPr>
                          <w:sz w:val="40"/>
                          <w:szCs w:val="40"/>
                        </w:rPr>
                        <w:t>every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night this week before you go to sleep – try out some different ways of praying.</w:t>
                      </w:r>
                      <w:r w:rsidR="007F0629">
                        <w:rPr>
                          <w:sz w:val="40"/>
                          <w:szCs w:val="40"/>
                        </w:rPr>
                        <w:t xml:space="preserve">  Why not try compline?</w:t>
                      </w:r>
                    </w:p>
                    <w:p w:rsidR="000B3431" w:rsidRDefault="000B3431" w:rsidP="000B3431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0B3431" w:rsidRDefault="000B3431" w:rsidP="000B3431">
      <w:pPr>
        <w:tabs>
          <w:tab w:val="left" w:pos="9087"/>
        </w:tabs>
        <w:rPr>
          <w:sz w:val="40"/>
          <w:szCs w:val="40"/>
        </w:rPr>
      </w:pPr>
    </w:p>
    <w:p w:rsidR="000B3431" w:rsidRDefault="000B3431" w:rsidP="000B3431">
      <w:pPr>
        <w:tabs>
          <w:tab w:val="left" w:pos="9087"/>
        </w:tabs>
        <w:rPr>
          <w:sz w:val="40"/>
          <w:szCs w:val="40"/>
        </w:rPr>
      </w:pPr>
    </w:p>
    <w:p w:rsidR="000B3431" w:rsidRDefault="000B3431" w:rsidP="000B3431">
      <w:pPr>
        <w:tabs>
          <w:tab w:val="left" w:pos="9087"/>
        </w:tabs>
        <w:rPr>
          <w:sz w:val="40"/>
          <w:szCs w:val="40"/>
        </w:rPr>
      </w:pPr>
    </w:p>
    <w:p w:rsidR="000B3431" w:rsidRDefault="000B3431" w:rsidP="000B3431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F77CF9" wp14:editId="1E8243DC">
                <wp:simplePos x="0" y="0"/>
                <wp:positionH relativeFrom="margin">
                  <wp:align>left</wp:align>
                </wp:positionH>
                <wp:positionV relativeFrom="paragraph">
                  <wp:posOffset>301090</wp:posOffset>
                </wp:positionV>
                <wp:extent cx="3561080" cy="2502535"/>
                <wp:effectExtent l="0" t="876300" r="1296670" b="12065"/>
                <wp:wrapNone/>
                <wp:docPr id="6" name="Rounded Rectangular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14400" y="6136105"/>
                          <a:ext cx="3561080" cy="2502535"/>
                        </a:xfrm>
                        <a:prstGeom prst="wedgeRoundRectCallout">
                          <a:avLst>
                            <a:gd name="adj1" fmla="val 84334"/>
                            <a:gd name="adj2" fmla="val -83775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3431" w:rsidRDefault="000B3431" w:rsidP="000B3431">
                            <w:pPr>
                              <w:spacing w:after="0"/>
                              <w:ind w:left="-142"/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9147FD">
                              <w:rPr>
                                <w:b/>
                                <w:sz w:val="40"/>
                                <w:szCs w:val="40"/>
                              </w:rPr>
                              <w:t>REFLECT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  <w:r>
                              <w:rPr>
                                <w:sz w:val="40"/>
                              </w:rPr>
                              <w:t>on</w:t>
                            </w:r>
                            <w:proofErr w:type="gramEnd"/>
                            <w:r w:rsidRPr="009147FD">
                              <w:rPr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sz w:val="40"/>
                              </w:rPr>
                              <w:t xml:space="preserve">what you find helpful when you pray, and what distracts you or makes praying more difficult. Can you </w:t>
                            </w:r>
                            <w:r w:rsidR="00471C86">
                              <w:rPr>
                                <w:sz w:val="40"/>
                              </w:rPr>
                              <w:t>turn</w:t>
                            </w:r>
                            <w:r>
                              <w:rPr>
                                <w:sz w:val="40"/>
                              </w:rPr>
                              <w:t xml:space="preserve"> the distractions </w:t>
                            </w:r>
                            <w:r w:rsidR="00471C86">
                              <w:rPr>
                                <w:sz w:val="40"/>
                              </w:rPr>
                              <w:t>into prayers?</w:t>
                            </w:r>
                          </w:p>
                          <w:p w:rsidR="000B3431" w:rsidRDefault="000B3431" w:rsidP="000B3431">
                            <w:pPr>
                              <w:ind w:left="-142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51F77CF9" id="Rounded Rectangular Callout 6" o:spid="_x0000_s1029" type="#_x0000_t62" style="position:absolute;margin-left:0;margin-top:23.7pt;width:280.4pt;height:197.0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" adj="29016,-7295" fillcolor="white [3201]" strokecolor="#a5a5a5 [3206]" strokeweight="1pt">
                <v:textbox>
                  <w:txbxContent>
                    <w:p w:rsidR="000B3431" w:rsidRDefault="000B3431" w:rsidP="000B3431">
                      <w:pPr>
                        <w:spacing w:after="0"/>
                        <w:ind w:left="-142"/>
                        <w:rPr>
                          <w:sz w:val="40"/>
                          <w:szCs w:val="40"/>
                        </w:rPr>
                      </w:pPr>
                      <w:proofErr w:type="gramStart"/>
                      <w:r w:rsidRPr="009147FD">
                        <w:rPr>
                          <w:b/>
                          <w:sz w:val="40"/>
                          <w:szCs w:val="40"/>
                        </w:rPr>
                        <w:t>REFLECT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 </w:t>
                      </w:r>
                      <w:r>
                        <w:rPr>
                          <w:sz w:val="40"/>
                        </w:rPr>
                        <w:t>on</w:t>
                      </w:r>
                      <w:proofErr w:type="gramEnd"/>
                      <w:r w:rsidRPr="009147FD">
                        <w:rPr>
                          <w:sz w:val="40"/>
                        </w:rPr>
                        <w:t xml:space="preserve"> </w:t>
                      </w:r>
                      <w:r>
                        <w:rPr>
                          <w:sz w:val="40"/>
                        </w:rPr>
                        <w:t xml:space="preserve">what you find helpful when you pray, and what distracts you or makes praying more difficult. Can you </w:t>
                      </w:r>
                      <w:r w:rsidR="00471C86">
                        <w:rPr>
                          <w:sz w:val="40"/>
                        </w:rPr>
                        <w:t>turn</w:t>
                      </w:r>
                      <w:r>
                        <w:rPr>
                          <w:sz w:val="40"/>
                        </w:rPr>
                        <w:t xml:space="preserve"> the distractions </w:t>
                      </w:r>
                      <w:r w:rsidR="00471C86">
                        <w:rPr>
                          <w:sz w:val="40"/>
                        </w:rPr>
                        <w:t>into prayers?</w:t>
                      </w:r>
                    </w:p>
                    <w:p w:rsidR="000B3431" w:rsidRDefault="000B3431" w:rsidP="000B3431">
                      <w:pPr>
                        <w:ind w:left="-142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B3431" w:rsidRDefault="000B3431" w:rsidP="000B3431">
      <w:pPr>
        <w:tabs>
          <w:tab w:val="left" w:pos="9087"/>
        </w:tabs>
        <w:rPr>
          <w:sz w:val="40"/>
          <w:szCs w:val="40"/>
        </w:rPr>
      </w:pPr>
    </w:p>
    <w:p w:rsidR="000B3431" w:rsidRDefault="000B3431" w:rsidP="000B3431">
      <w:pPr>
        <w:tabs>
          <w:tab w:val="left" w:pos="9087"/>
        </w:tabs>
        <w:rPr>
          <w:sz w:val="40"/>
          <w:szCs w:val="40"/>
        </w:rPr>
      </w:pPr>
    </w:p>
    <w:p w:rsidR="000B3431" w:rsidRPr="009147FD" w:rsidRDefault="000B3431" w:rsidP="000B3431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A102C9" wp14:editId="38F4A30D">
                <wp:simplePos x="0" y="0"/>
                <wp:positionH relativeFrom="page">
                  <wp:posOffset>4764505</wp:posOffset>
                </wp:positionH>
                <wp:positionV relativeFrom="paragraph">
                  <wp:posOffset>53273</wp:posOffset>
                </wp:positionV>
                <wp:extent cx="2477770" cy="1996440"/>
                <wp:effectExtent l="0" t="1866900" r="17780" b="22860"/>
                <wp:wrapNone/>
                <wp:docPr id="8" name="Rounded Rectangular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7770" cy="1996440"/>
                        </a:xfrm>
                        <a:prstGeom prst="wedgeRoundRectCallout">
                          <a:avLst>
                            <a:gd name="adj1" fmla="val 18110"/>
                            <a:gd name="adj2" fmla="val -141488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3431" w:rsidRDefault="000B3431" w:rsidP="000B3431">
                            <w:pPr>
                              <w:spacing w:after="0"/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DOODLE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around the Lord’s Prayer.  How would you illustrate each line?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 w14:anchorId="21A102C9" id="Rounded Rectangular Callout 8" o:spid="_x0000_s1030" type="#_x0000_t62" style="position:absolute;margin-left:375.15pt;margin-top:4.2pt;width:195.1pt;height:157.2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" adj="14712,-19761" fillcolor="white [3201]" strokecolor="#a5a5a5 [3206]" strokeweight="1pt">
                <v:textbox>
                  <w:txbxContent>
                    <w:p w:rsidR="000B3431" w:rsidRDefault="000B3431" w:rsidP="000B3431">
                      <w:pPr>
                        <w:spacing w:after="0"/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DOODLE </w:t>
                      </w:r>
                      <w:r>
                        <w:rPr>
                          <w:sz w:val="40"/>
                          <w:szCs w:val="40"/>
                        </w:rPr>
                        <w:t>around the Lord’s Prayer.  How would you illustrate each line?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40"/>
          <w:szCs w:val="40"/>
        </w:rPr>
        <w:tab/>
      </w:r>
    </w:p>
    <w:p w:rsidR="000B3431" w:rsidRDefault="000B3431" w:rsidP="000B3431"/>
    <w:p w:rsidR="000B6603" w:rsidRPr="00D91BE4" w:rsidRDefault="000B6603" w:rsidP="000B6603">
      <w:pPr>
        <w:pStyle w:val="NormalWeb"/>
        <w:spacing w:before="0" w:beforeAutospacing="0" w:after="0" w:afterAutospacing="0"/>
        <w:rPr>
          <w:rFonts w:asciiTheme="minorHAnsi" w:hAnsiTheme="minorHAnsi"/>
          <w:color w:val="000000"/>
          <w:sz w:val="34"/>
          <w:szCs w:val="36"/>
        </w:rPr>
      </w:pPr>
    </w:p>
    <w:p w:rsidR="00725C9B" w:rsidRDefault="000B3431">
      <w:r w:rsidRPr="004A0368">
        <w:rPr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77B87721" wp14:editId="7ABF1775">
                <wp:simplePos x="0" y="0"/>
                <wp:positionH relativeFrom="margin">
                  <wp:posOffset>603250</wp:posOffset>
                </wp:positionH>
                <wp:positionV relativeFrom="paragraph">
                  <wp:posOffset>499110</wp:posOffset>
                </wp:positionV>
                <wp:extent cx="2959100" cy="1323340"/>
                <wp:effectExtent l="0" t="0" r="12700" b="10160"/>
                <wp:wrapTight wrapText="bothSides">
                  <wp:wrapPolygon edited="0">
                    <wp:start x="0" y="0"/>
                    <wp:lineTo x="0" y="21455"/>
                    <wp:lineTo x="21554" y="21455"/>
                    <wp:lineTo x="21554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0" cy="132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3431" w:rsidRPr="007F0629" w:rsidRDefault="000B3431" w:rsidP="000B3431">
                            <w:pPr>
                              <w:jc w:val="center"/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7F0629"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  <w:t>Next time:</w:t>
                            </w:r>
                            <w:r w:rsidRPr="007F0629"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  <w:br/>
                            </w:r>
                            <w:r w:rsidRPr="007F0629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“</w:t>
                            </w:r>
                            <w:r w:rsidR="007F0629" w:rsidRPr="007F0629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Though we are many</w:t>
                            </w:r>
                            <w:r w:rsidR="007F0629" w:rsidRPr="007F0629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br/>
                              <w:t>we are all one body, because w</w:t>
                            </w:r>
                            <w:r w:rsidRPr="007F0629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t>e all share in one bread”</w:t>
                            </w:r>
                            <w:r w:rsidRPr="007F0629">
                              <w:rPr>
                                <w:b/>
                                <w:color w:val="000000" w:themeColor="text1"/>
                                <w:sz w:val="36"/>
                                <w:szCs w:val="36"/>
                              </w:rPr>
                              <w:br/>
                            </w:r>
                            <w:r w:rsidRPr="007F0629">
                              <w:rPr>
                                <w:color w:val="000000" w:themeColor="text1"/>
                                <w:sz w:val="36"/>
                                <w:szCs w:val="36"/>
                              </w:rPr>
                              <w:br/>
                              <w:t>in worship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7B8772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margin-left:47.5pt;margin-top:39.3pt;width:233pt;height:104.2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">
                <v:textbox>
                  <w:txbxContent>
                    <w:p w:rsidR="000B3431" w:rsidRPr="007F0629" w:rsidRDefault="000B3431" w:rsidP="000B3431">
                      <w:pPr>
                        <w:jc w:val="center"/>
                        <w:rPr>
                          <w:color w:val="000000" w:themeColor="text1"/>
                          <w:sz w:val="36"/>
                          <w:szCs w:val="36"/>
                        </w:rPr>
                      </w:pPr>
                      <w:r w:rsidRPr="007F0629">
                        <w:rPr>
                          <w:color w:val="000000" w:themeColor="text1"/>
                          <w:sz w:val="36"/>
                          <w:szCs w:val="36"/>
                        </w:rPr>
                        <w:t>Next time:</w:t>
                      </w:r>
                      <w:r w:rsidRPr="007F0629">
                        <w:rPr>
                          <w:color w:val="000000" w:themeColor="text1"/>
                          <w:sz w:val="36"/>
                          <w:szCs w:val="36"/>
                        </w:rPr>
                        <w:br/>
                      </w:r>
                      <w:r w:rsidRPr="007F0629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“</w:t>
                      </w:r>
                      <w:r w:rsidR="007F0629" w:rsidRPr="007F0629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Though we are many</w:t>
                      </w:r>
                      <w:r w:rsidR="007F0629" w:rsidRPr="007F0629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br/>
                        <w:t>we are all one body, because w</w:t>
                      </w:r>
                      <w:r w:rsidRPr="007F0629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e all share in one bread</w:t>
                      </w:r>
                      <w:r w:rsidRPr="007F0629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t>”</w:t>
                      </w:r>
                      <w:r w:rsidRPr="007F0629">
                        <w:rPr>
                          <w:b/>
                          <w:color w:val="000000" w:themeColor="text1"/>
                          <w:sz w:val="36"/>
                          <w:szCs w:val="36"/>
                        </w:rPr>
                        <w:br/>
                      </w:r>
                      <w:r w:rsidRPr="007F0629">
                        <w:rPr>
                          <w:color w:val="000000" w:themeColor="text1"/>
                          <w:sz w:val="36"/>
                          <w:szCs w:val="36"/>
                        </w:rPr>
                        <w:br/>
                        <w:t>in worship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725C9B" w:rsidSect="00471C86">
      <w:pgSz w:w="11906" w:h="16838"/>
      <w:pgMar w:top="851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374A02"/>
    <w:multiLevelType w:val="hybridMultilevel"/>
    <w:tmpl w:val="F84E61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DD2159"/>
    <w:multiLevelType w:val="hybridMultilevel"/>
    <w:tmpl w:val="185E46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603"/>
    <w:rsid w:val="000B3431"/>
    <w:rsid w:val="000B6603"/>
    <w:rsid w:val="00471C86"/>
    <w:rsid w:val="004A0EF8"/>
    <w:rsid w:val="006C517B"/>
    <w:rsid w:val="00725C9B"/>
    <w:rsid w:val="007F0629"/>
    <w:rsid w:val="00943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60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B66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A0E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06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0629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60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B660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A0E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06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0629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23C0610C</Template>
  <TotalTime>0</TotalTime>
  <Pages>4</Pages>
  <Words>284</Words>
  <Characters>1619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Wescott House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 Barrett</dc:creator>
  <cp:lastModifiedBy>Ally Barrett</cp:lastModifiedBy>
  <cp:revision>2</cp:revision>
  <cp:lastPrinted>2016-05-12T01:36:00Z</cp:lastPrinted>
  <dcterms:created xsi:type="dcterms:W3CDTF">2016-06-08T13:42:00Z</dcterms:created>
  <dcterms:modified xsi:type="dcterms:W3CDTF">2016-06-08T13:42:00Z</dcterms:modified>
</cp:coreProperties>
</file>