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740" w:rsidRDefault="005A3740" w:rsidP="005A3740">
      <w:pPr>
        <w:shd w:val="clear" w:color="auto" w:fill="7F7F7F"/>
        <w:spacing w:after="120" w:line="240" w:lineRule="auto"/>
        <w:rPr>
          <w:b/>
          <w:color w:val="FFFFFF"/>
          <w:sz w:val="58"/>
          <w:szCs w:val="36"/>
        </w:rPr>
      </w:pPr>
      <w:r>
        <w:rPr>
          <w:b/>
          <w:color w:val="FFFFFF"/>
          <w:sz w:val="58"/>
          <w:szCs w:val="36"/>
        </w:rPr>
        <w:t xml:space="preserve">Preparing for Holy Communion </w:t>
      </w:r>
      <w:r>
        <w:rPr>
          <w:b/>
          <w:color w:val="FFFFFF"/>
          <w:sz w:val="58"/>
          <w:szCs w:val="36"/>
        </w:rPr>
        <w:br/>
      </w:r>
      <w:r w:rsidR="00364A5B">
        <w:rPr>
          <w:b/>
          <w:color w:val="FFFFFF"/>
          <w:sz w:val="50"/>
          <w:szCs w:val="36"/>
        </w:rPr>
        <w:t>“</w:t>
      </w:r>
      <w:r w:rsidR="00E465A9">
        <w:rPr>
          <w:b/>
          <w:color w:val="FFFFFF"/>
          <w:sz w:val="50"/>
          <w:szCs w:val="36"/>
        </w:rPr>
        <w:t>This is our story</w:t>
      </w:r>
      <w:r w:rsidR="00364A5B">
        <w:rPr>
          <w:b/>
          <w:color w:val="FFFFFF"/>
          <w:sz w:val="50"/>
          <w:szCs w:val="36"/>
        </w:rPr>
        <w:t>”</w:t>
      </w:r>
    </w:p>
    <w:p w:rsidR="005A3740" w:rsidRDefault="005A3740" w:rsidP="005A3740">
      <w:pPr>
        <w:pStyle w:val="NormalWeb"/>
        <w:spacing w:before="0" w:beforeAutospacing="0" w:after="120" w:afterAutospacing="0"/>
        <w:rPr>
          <w:rFonts w:asciiTheme="minorHAnsi" w:hAnsiTheme="minorHAnsi"/>
          <w:b/>
          <w:color w:val="000000"/>
          <w:sz w:val="36"/>
          <w:szCs w:val="36"/>
        </w:rPr>
      </w:pPr>
    </w:p>
    <w:p w:rsidR="00443C73" w:rsidRDefault="00443C73" w:rsidP="00443C73">
      <w:pPr>
        <w:pStyle w:val="NormalWeb"/>
        <w:spacing w:before="0" w:beforeAutospacing="0" w:after="120" w:afterAutospacing="0"/>
        <w:rPr>
          <w:rFonts w:asciiTheme="minorHAnsi" w:hAnsiTheme="minorHAnsi"/>
          <w:b/>
          <w:color w:val="000000"/>
          <w:sz w:val="36"/>
          <w:szCs w:val="36"/>
        </w:rPr>
      </w:pPr>
      <w:r>
        <w:rPr>
          <w:rFonts w:asciiTheme="minorHAnsi" w:hAnsiTheme="minorHAnsi"/>
          <w:b/>
          <w:color w:val="000000"/>
          <w:sz w:val="36"/>
          <w:szCs w:val="36"/>
        </w:rPr>
        <w:t xml:space="preserve">What </w:t>
      </w:r>
      <w:r w:rsidR="00300B4E">
        <w:rPr>
          <w:rFonts w:asciiTheme="minorHAnsi" w:hAnsiTheme="minorHAnsi"/>
          <w:b/>
          <w:color w:val="000000"/>
          <w:sz w:val="36"/>
          <w:szCs w:val="36"/>
        </w:rPr>
        <w:t xml:space="preserve">actually </w:t>
      </w:r>
      <w:r w:rsidR="00300B4E" w:rsidRPr="00300B4E">
        <w:rPr>
          <w:rFonts w:asciiTheme="minorHAnsi" w:hAnsiTheme="minorHAnsi"/>
          <w:b/>
          <w:i/>
          <w:color w:val="000000"/>
          <w:sz w:val="36"/>
          <w:szCs w:val="36"/>
        </w:rPr>
        <w:t>is</w:t>
      </w:r>
      <w:r w:rsidR="00300B4E">
        <w:rPr>
          <w:rFonts w:asciiTheme="minorHAnsi" w:hAnsiTheme="minorHAnsi"/>
          <w:b/>
          <w:color w:val="000000"/>
          <w:sz w:val="36"/>
          <w:szCs w:val="36"/>
        </w:rPr>
        <w:t xml:space="preserve"> </w:t>
      </w:r>
      <w:r>
        <w:rPr>
          <w:rFonts w:asciiTheme="minorHAnsi" w:hAnsiTheme="minorHAnsi"/>
          <w:b/>
          <w:color w:val="000000"/>
          <w:sz w:val="36"/>
          <w:szCs w:val="36"/>
        </w:rPr>
        <w:t>the Bible?</w:t>
      </w:r>
    </w:p>
    <w:p w:rsidR="00443C73" w:rsidRPr="00300B4E" w:rsidRDefault="00443C73" w:rsidP="00300B4E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/>
        <w:rPr>
          <w:sz w:val="266"/>
        </w:rPr>
      </w:pPr>
    </w:p>
    <w:p w:rsidR="00443C73" w:rsidRPr="00D91BE4" w:rsidRDefault="00443C73" w:rsidP="00443C73">
      <w:pPr>
        <w:pStyle w:val="NormalWeb"/>
        <w:spacing w:before="0" w:beforeAutospacing="0" w:after="120" w:afterAutospacing="0"/>
        <w:ind w:left="720"/>
        <w:rPr>
          <w:rFonts w:asciiTheme="minorHAnsi" w:hAnsiTheme="minorHAnsi"/>
          <w:b/>
          <w:color w:val="000000"/>
          <w:sz w:val="12"/>
          <w:szCs w:val="36"/>
        </w:rPr>
      </w:pPr>
    </w:p>
    <w:p w:rsidR="005A3740" w:rsidRDefault="005A3740" w:rsidP="005A3740">
      <w:pPr>
        <w:pStyle w:val="NormalWeb"/>
        <w:spacing w:before="0" w:beforeAutospacing="0" w:after="120" w:afterAutospacing="0"/>
        <w:rPr>
          <w:rFonts w:asciiTheme="minorHAnsi" w:hAnsiTheme="minorHAnsi"/>
          <w:b/>
          <w:color w:val="000000"/>
          <w:sz w:val="36"/>
          <w:szCs w:val="36"/>
        </w:rPr>
      </w:pPr>
      <w:r>
        <w:rPr>
          <w:rFonts w:asciiTheme="minorHAnsi" w:hAnsiTheme="minorHAnsi"/>
          <w:b/>
          <w:color w:val="000000"/>
          <w:sz w:val="36"/>
          <w:szCs w:val="36"/>
        </w:rPr>
        <w:t>What is your favourite Bible story?  Why do you like it?</w:t>
      </w:r>
      <w:r w:rsidR="00443C73">
        <w:rPr>
          <w:rFonts w:asciiTheme="minorHAnsi" w:hAnsiTheme="minorHAnsi"/>
          <w:b/>
          <w:color w:val="000000"/>
          <w:sz w:val="36"/>
          <w:szCs w:val="36"/>
        </w:rPr>
        <w:br/>
        <w:t>Draw a picture of it here:</w:t>
      </w:r>
    </w:p>
    <w:p w:rsidR="005A3740" w:rsidRPr="00300B4E" w:rsidRDefault="005A3740" w:rsidP="005A37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268"/>
        </w:rPr>
      </w:pPr>
    </w:p>
    <w:p w:rsidR="005A3740" w:rsidRPr="00D91BE4" w:rsidRDefault="005A3740" w:rsidP="005A3740">
      <w:pPr>
        <w:pStyle w:val="NormalWeb"/>
        <w:spacing w:before="0" w:beforeAutospacing="0" w:after="120" w:afterAutospacing="0"/>
        <w:ind w:left="720"/>
        <w:rPr>
          <w:rFonts w:asciiTheme="minorHAnsi" w:hAnsiTheme="minorHAnsi"/>
          <w:b/>
          <w:color w:val="000000"/>
          <w:sz w:val="12"/>
          <w:szCs w:val="36"/>
        </w:rPr>
      </w:pPr>
    </w:p>
    <w:p w:rsidR="00300B4E" w:rsidRDefault="00300B4E" w:rsidP="00300B4E">
      <w:pPr>
        <w:pStyle w:val="NormalWeb"/>
        <w:spacing w:before="0" w:beforeAutospacing="0" w:after="120" w:afterAutospacing="0"/>
        <w:rPr>
          <w:rFonts w:asciiTheme="minorHAnsi" w:hAnsiTheme="minorHAnsi"/>
          <w:b/>
          <w:color w:val="000000"/>
          <w:sz w:val="36"/>
          <w:szCs w:val="36"/>
        </w:rPr>
      </w:pPr>
      <w:r>
        <w:rPr>
          <w:rFonts w:asciiTheme="minorHAnsi" w:hAnsiTheme="minorHAnsi"/>
          <w:b/>
          <w:color w:val="000000"/>
          <w:sz w:val="36"/>
          <w:szCs w:val="36"/>
        </w:rPr>
        <w:t>How do you look things up or find out where to find them?</w:t>
      </w:r>
      <w:r w:rsidR="0036515F">
        <w:rPr>
          <w:rFonts w:asciiTheme="minorHAnsi" w:hAnsiTheme="minorHAnsi"/>
          <w:b/>
          <w:color w:val="000000"/>
          <w:sz w:val="36"/>
          <w:szCs w:val="36"/>
        </w:rPr>
        <w:br/>
        <w:t>How do you decide what to read?</w:t>
      </w:r>
    </w:p>
    <w:p w:rsidR="00300B4E" w:rsidRPr="0036515F" w:rsidRDefault="00300B4E" w:rsidP="00300B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16"/>
        </w:rPr>
      </w:pPr>
    </w:p>
    <w:p w:rsidR="00300B4E" w:rsidRPr="00D91BE4" w:rsidRDefault="00300B4E" w:rsidP="00300B4E">
      <w:pPr>
        <w:pStyle w:val="NormalWeb"/>
        <w:spacing w:before="0" w:beforeAutospacing="0" w:after="120" w:afterAutospacing="0"/>
        <w:ind w:left="720"/>
        <w:rPr>
          <w:rFonts w:asciiTheme="minorHAnsi" w:hAnsiTheme="minorHAnsi"/>
          <w:b/>
          <w:color w:val="000000"/>
          <w:sz w:val="12"/>
          <w:szCs w:val="36"/>
        </w:rPr>
      </w:pPr>
    </w:p>
    <w:p w:rsidR="000B2F55" w:rsidRDefault="00300B4E" w:rsidP="000B2F55">
      <w:pPr>
        <w:rPr>
          <w:b/>
          <w:sz w:val="40"/>
          <w:szCs w:val="40"/>
        </w:rPr>
      </w:pPr>
      <w:bookmarkStart w:id="0" w:name="_GoBack"/>
      <w:bookmarkEnd w:id="0"/>
      <w:r w:rsidRPr="00300B4E">
        <w:rPr>
          <w:noProof/>
          <w:sz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289565" wp14:editId="60F83A3A">
                <wp:simplePos x="0" y="0"/>
                <wp:positionH relativeFrom="margin">
                  <wp:posOffset>3815080</wp:posOffset>
                </wp:positionH>
                <wp:positionV relativeFrom="paragraph">
                  <wp:posOffset>-31750</wp:posOffset>
                </wp:positionV>
                <wp:extent cx="2492375" cy="1308100"/>
                <wp:effectExtent l="0" t="0" r="22225" b="882650"/>
                <wp:wrapNone/>
                <wp:docPr id="3" name="Rounded Rectangular Callou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92375" cy="1308100"/>
                        </a:xfrm>
                        <a:prstGeom prst="wedgeRoundRectCallout">
                          <a:avLst>
                            <a:gd name="adj1" fmla="val -10744"/>
                            <a:gd name="adj2" fmla="val 112622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6515F" w:rsidRDefault="0036515F" w:rsidP="000B2F55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MAKE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a cartoon strip of your favourite bible story</w:t>
                            </w:r>
                          </w:p>
                          <w:p w:rsidR="0036515F" w:rsidRDefault="0036515F" w:rsidP="000B2F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3" o:spid="_x0000_s1026" type="#_x0000_t62" style="position:absolute;margin-left:300.4pt;margin-top:-2.5pt;width:196.25pt;height:103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" adj="8479,35126" fillcolor="window" strokecolor="#a5a5a5" strokeweight="1pt">
                <v:path arrowok="t"/>
                <v:textbox>
                  <w:txbxContent>
                    <w:p w:rsidR="0036515F" w:rsidRDefault="0036515F" w:rsidP="000B2F55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MAKE </w:t>
                      </w:r>
                      <w:r>
                        <w:rPr>
                          <w:sz w:val="40"/>
                          <w:szCs w:val="40"/>
                        </w:rPr>
                        <w:t>a cartoon strip of your favourite bible story</w:t>
                      </w:r>
                    </w:p>
                    <w:p w:rsidR="0036515F" w:rsidRDefault="0036515F" w:rsidP="000B2F55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00B4E">
        <w:rPr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4BED58" wp14:editId="53DD202F">
                <wp:simplePos x="0" y="0"/>
                <wp:positionH relativeFrom="margin">
                  <wp:posOffset>-283845</wp:posOffset>
                </wp:positionH>
                <wp:positionV relativeFrom="page">
                  <wp:posOffset>1040130</wp:posOffset>
                </wp:positionV>
                <wp:extent cx="3688715" cy="1397000"/>
                <wp:effectExtent l="0" t="0" r="902335" b="355600"/>
                <wp:wrapNone/>
                <wp:docPr id="4" name="Rounded Rectangular Callou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8715" cy="1397000"/>
                        </a:xfrm>
                        <a:prstGeom prst="wedgeRoundRectCallout">
                          <a:avLst>
                            <a:gd name="adj1" fmla="val 72426"/>
                            <a:gd name="adj2" fmla="val 71871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6515F" w:rsidRDefault="0036515F" w:rsidP="000B2F55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PRAY 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sz w:val="40"/>
                                <w:szCs w:val="40"/>
                              </w:rPr>
                              <w:t xml:space="preserve"> people who translate the bible, and help people to understand and enjoy it.</w:t>
                            </w:r>
                          </w:p>
                          <w:p w:rsidR="0036515F" w:rsidRDefault="0036515F" w:rsidP="000B2F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4" o:spid="_x0000_s1027" type="#_x0000_t62" style="position:absolute;margin-left:-22.35pt;margin-top:81.9pt;width:290.45pt;height:110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" adj="26444,26324" fillcolor="window" strokecolor="#a5a5a5" strokeweight="1pt">
                <v:path arrowok="t"/>
                <v:textbox>
                  <w:txbxContent>
                    <w:p w:rsidR="0036515F" w:rsidRDefault="0036515F" w:rsidP="000B2F55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b/>
                          <w:sz w:val="40"/>
                          <w:szCs w:val="40"/>
                        </w:rPr>
                        <w:t xml:space="preserve">PRAY  </w:t>
                      </w:r>
                      <w:r>
                        <w:rPr>
                          <w:sz w:val="40"/>
                          <w:szCs w:val="40"/>
                        </w:rPr>
                        <w:t>for</w:t>
                      </w:r>
                      <w:proofErr w:type="gramEnd"/>
                      <w:r>
                        <w:rPr>
                          <w:sz w:val="40"/>
                          <w:szCs w:val="40"/>
                        </w:rPr>
                        <w:t xml:space="preserve"> people who translate the bible, and help people to understand and enjoy it.</w:t>
                      </w:r>
                    </w:p>
                    <w:p w:rsidR="0036515F" w:rsidRDefault="0036515F" w:rsidP="000B2F55">
                      <w:pPr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0B2F55" w:rsidRPr="00300B4E">
        <w:rPr>
          <w:b/>
          <w:sz w:val="46"/>
          <w:szCs w:val="40"/>
        </w:rPr>
        <w:t>Try these at home / church:</w:t>
      </w:r>
    </w:p>
    <w:p w:rsidR="000B2F55" w:rsidRDefault="000B2F55" w:rsidP="000B2F55">
      <w:pPr>
        <w:rPr>
          <w:b/>
          <w:sz w:val="40"/>
          <w:szCs w:val="40"/>
        </w:rPr>
      </w:pPr>
    </w:p>
    <w:p w:rsidR="000B2F55" w:rsidRPr="00C2597D" w:rsidRDefault="000B2F55" w:rsidP="000B2F55">
      <w:pPr>
        <w:rPr>
          <w:b/>
          <w:sz w:val="40"/>
          <w:szCs w:val="40"/>
        </w:rPr>
      </w:pPr>
    </w:p>
    <w:p w:rsidR="000B2F55" w:rsidRDefault="000B2F55" w:rsidP="000B2F55">
      <w:pPr>
        <w:spacing w:after="0"/>
        <w:rPr>
          <w:sz w:val="40"/>
          <w:szCs w:val="40"/>
        </w:rPr>
      </w:pPr>
    </w:p>
    <w:p w:rsidR="000B2F55" w:rsidRDefault="00300B4E" w:rsidP="000B2F55">
      <w:pPr>
        <w:spacing w:after="0"/>
        <w:rPr>
          <w:sz w:val="40"/>
          <w:szCs w:val="4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C10386" wp14:editId="43B12A29">
                <wp:simplePos x="0" y="0"/>
                <wp:positionH relativeFrom="margin">
                  <wp:posOffset>-362607</wp:posOffset>
                </wp:positionH>
                <wp:positionV relativeFrom="paragraph">
                  <wp:posOffset>110205</wp:posOffset>
                </wp:positionV>
                <wp:extent cx="3767455" cy="2426970"/>
                <wp:effectExtent l="0" t="0" r="880745" b="11430"/>
                <wp:wrapNone/>
                <wp:docPr id="6" name="Rounded Rectangular Callou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67455" cy="2426970"/>
                        </a:xfrm>
                        <a:prstGeom prst="wedgeRoundRectCallout">
                          <a:avLst>
                            <a:gd name="adj1" fmla="val 71920"/>
                            <a:gd name="adj2" fmla="val -680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6515F" w:rsidRPr="001E3C17" w:rsidRDefault="0036515F" w:rsidP="000B2F55">
                            <w:pPr>
                              <w:spacing w:after="0"/>
                              <w:ind w:left="-142"/>
                              <w:rPr>
                                <w:sz w:val="40"/>
                              </w:rPr>
                            </w:pPr>
                            <w:proofErr w:type="gramStart"/>
                            <w:r w:rsidRPr="009147FD">
                              <w:rPr>
                                <w:b/>
                                <w:sz w:val="40"/>
                                <w:szCs w:val="40"/>
                              </w:rPr>
                              <w:t>REFLECT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  </w:t>
                            </w:r>
                            <w:r>
                              <w:rPr>
                                <w:sz w:val="40"/>
                              </w:rPr>
                              <w:t>on</w:t>
                            </w:r>
                            <w:proofErr w:type="gramEnd"/>
                            <w:r>
                              <w:rPr>
                                <w:sz w:val="40"/>
                              </w:rPr>
                              <w:t xml:space="preserve"> a bible story that you think is really important for learning what God is like. What do you think the story is saying about God? </w:t>
                            </w:r>
                            <w:proofErr w:type="gramStart"/>
                            <w:r>
                              <w:rPr>
                                <w:sz w:val="40"/>
                              </w:rPr>
                              <w:t>About people?</w:t>
                            </w:r>
                            <w:proofErr w:type="gramEnd"/>
                            <w:r>
                              <w:rPr>
                                <w:sz w:val="4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40"/>
                              </w:rPr>
                              <w:t>About the world?</w:t>
                            </w:r>
                            <w:proofErr w:type="gramEnd"/>
                          </w:p>
                          <w:p w:rsidR="0036515F" w:rsidRDefault="0036515F" w:rsidP="000B2F55">
                            <w:pPr>
                              <w:spacing w:after="0"/>
                              <w:ind w:left="-142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36515F" w:rsidRDefault="0036515F" w:rsidP="000B2F55">
                            <w:pPr>
                              <w:ind w:left="-142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6" o:spid="_x0000_s1028" type="#_x0000_t62" style="position:absolute;margin-left:-28.55pt;margin-top:8.7pt;width:296.65pt;height:191.1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" adj="26335,10653" fillcolor="window" strokecolor="#a5a5a5" strokeweight="1pt">
                <v:path arrowok="t"/>
                <v:textbox>
                  <w:txbxContent>
                    <w:p w:rsidR="0036515F" w:rsidRPr="001E3C17" w:rsidRDefault="0036515F" w:rsidP="000B2F55">
                      <w:pPr>
                        <w:spacing w:after="0"/>
                        <w:ind w:left="-142"/>
                        <w:rPr>
                          <w:sz w:val="40"/>
                        </w:rPr>
                      </w:pPr>
                      <w:proofErr w:type="gramStart"/>
                      <w:r w:rsidRPr="009147FD">
                        <w:rPr>
                          <w:b/>
                          <w:sz w:val="40"/>
                          <w:szCs w:val="40"/>
                        </w:rPr>
                        <w:t>REFLECT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  </w:t>
                      </w:r>
                      <w:r>
                        <w:rPr>
                          <w:sz w:val="40"/>
                        </w:rPr>
                        <w:t>on</w:t>
                      </w:r>
                      <w:proofErr w:type="gramEnd"/>
                      <w:r>
                        <w:rPr>
                          <w:sz w:val="40"/>
                        </w:rPr>
                        <w:t xml:space="preserve"> a bible story that you think is really important for learning what God is like. What do you think the story is saying about God? </w:t>
                      </w:r>
                      <w:proofErr w:type="gramStart"/>
                      <w:r>
                        <w:rPr>
                          <w:sz w:val="40"/>
                        </w:rPr>
                        <w:t>About people?</w:t>
                      </w:r>
                      <w:proofErr w:type="gramEnd"/>
                      <w:r>
                        <w:rPr>
                          <w:sz w:val="40"/>
                        </w:rPr>
                        <w:t xml:space="preserve"> </w:t>
                      </w:r>
                      <w:proofErr w:type="gramStart"/>
                      <w:r>
                        <w:rPr>
                          <w:sz w:val="40"/>
                        </w:rPr>
                        <w:t>About the world?</w:t>
                      </w:r>
                      <w:proofErr w:type="gramEnd"/>
                    </w:p>
                    <w:p w:rsidR="0036515F" w:rsidRDefault="0036515F" w:rsidP="000B2F55">
                      <w:pPr>
                        <w:spacing w:after="0"/>
                        <w:ind w:left="-142"/>
                        <w:rPr>
                          <w:sz w:val="40"/>
                          <w:szCs w:val="40"/>
                        </w:rPr>
                      </w:pPr>
                    </w:p>
                    <w:p w:rsidR="0036515F" w:rsidRDefault="0036515F" w:rsidP="000B2F55">
                      <w:pPr>
                        <w:ind w:left="-142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B2F55" w:rsidRDefault="00300B4E" w:rsidP="000B2F55">
      <w:pPr>
        <w:spacing w:after="0"/>
        <w:rPr>
          <w:sz w:val="40"/>
          <w:szCs w:val="40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4BF5AA" wp14:editId="1D1C2C5D">
            <wp:simplePos x="0" y="0"/>
            <wp:positionH relativeFrom="column">
              <wp:posOffset>4295775</wp:posOffset>
            </wp:positionH>
            <wp:positionV relativeFrom="paragraph">
              <wp:posOffset>215900</wp:posOffset>
            </wp:positionV>
            <wp:extent cx="1948815" cy="1210945"/>
            <wp:effectExtent l="0" t="0" r="0" b="8255"/>
            <wp:wrapTight wrapText="bothSides">
              <wp:wrapPolygon edited="0">
                <wp:start x="0" y="0"/>
                <wp:lineTo x="0" y="21407"/>
                <wp:lineTo x="21326" y="21407"/>
                <wp:lineTo x="2132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815" cy="121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F55" w:rsidRPr="00C2597D" w:rsidRDefault="000B2F55" w:rsidP="000B2F55">
      <w:pPr>
        <w:spacing w:after="0"/>
        <w:rPr>
          <w:b/>
          <w:sz w:val="40"/>
          <w:szCs w:val="40"/>
        </w:rPr>
      </w:pPr>
    </w:p>
    <w:p w:rsidR="000B2F55" w:rsidRDefault="000B2F55" w:rsidP="000B2F55">
      <w:pPr>
        <w:rPr>
          <w:sz w:val="40"/>
          <w:szCs w:val="40"/>
        </w:rPr>
      </w:pPr>
    </w:p>
    <w:p w:rsidR="000B2F55" w:rsidRDefault="000B2F55" w:rsidP="000B2F55">
      <w:pPr>
        <w:tabs>
          <w:tab w:val="left" w:pos="9087"/>
        </w:tabs>
        <w:rPr>
          <w:sz w:val="40"/>
          <w:szCs w:val="40"/>
        </w:rPr>
      </w:pPr>
    </w:p>
    <w:p w:rsidR="000B2F55" w:rsidRDefault="000B2F55" w:rsidP="000B2F55">
      <w:pPr>
        <w:tabs>
          <w:tab w:val="left" w:pos="9087"/>
        </w:tabs>
        <w:rPr>
          <w:sz w:val="40"/>
          <w:szCs w:val="40"/>
        </w:rPr>
      </w:pPr>
    </w:p>
    <w:p w:rsidR="000B2F55" w:rsidRDefault="000B2F55" w:rsidP="000B2F55">
      <w:pPr>
        <w:tabs>
          <w:tab w:val="left" w:pos="9087"/>
        </w:tabs>
        <w:rPr>
          <w:sz w:val="40"/>
          <w:szCs w:val="4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BABF20" wp14:editId="3742FF66">
                <wp:simplePos x="0" y="0"/>
                <wp:positionH relativeFrom="margin">
                  <wp:posOffset>-362607</wp:posOffset>
                </wp:positionH>
                <wp:positionV relativeFrom="paragraph">
                  <wp:posOffset>143904</wp:posOffset>
                </wp:positionV>
                <wp:extent cx="3247390" cy="2916555"/>
                <wp:effectExtent l="0" t="647700" r="1305560" b="17145"/>
                <wp:wrapNone/>
                <wp:docPr id="8" name="Rounded Rectangular Callou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47390" cy="2916555"/>
                        </a:xfrm>
                        <a:prstGeom prst="wedgeRoundRectCallout">
                          <a:avLst>
                            <a:gd name="adj1" fmla="val 88694"/>
                            <a:gd name="adj2" fmla="val -71009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6515F" w:rsidRDefault="0036515F" w:rsidP="000B2F55">
                            <w:pPr>
                              <w:spacing w:after="0"/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KEEP DOODLING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on the service booklet you have been given – look for interesting words, match them with the actions.  Where can you find bible stories in the liturgy?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8" o:spid="_x0000_s1029" type="#_x0000_t62" style="position:absolute;margin-left:-28.55pt;margin-top:11.35pt;width:255.7pt;height:229.6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" adj="29958,-4538" fillcolor="window" strokecolor="#a5a5a5" strokeweight="1pt">
                <v:path arrowok="t"/>
                <v:textbox>
                  <w:txbxContent>
                    <w:p w:rsidR="0036515F" w:rsidRDefault="0036515F" w:rsidP="000B2F55">
                      <w:pPr>
                        <w:spacing w:after="0"/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KEEP DOODLING </w:t>
                      </w:r>
                      <w:r>
                        <w:rPr>
                          <w:sz w:val="40"/>
                          <w:szCs w:val="40"/>
                        </w:rPr>
                        <w:t>on the service booklet you have been given – look for interesting words, match them with the actions.  Where can you find bible stories in the liturgy?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B2F55" w:rsidRDefault="00300B4E" w:rsidP="000B2F55">
      <w:pPr>
        <w:tabs>
          <w:tab w:val="left" w:pos="9087"/>
        </w:tabs>
        <w:rPr>
          <w:sz w:val="40"/>
          <w:szCs w:val="4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0B1889" wp14:editId="5FB92A3E">
                <wp:simplePos x="0" y="0"/>
                <wp:positionH relativeFrom="margin">
                  <wp:posOffset>3405352</wp:posOffset>
                </wp:positionH>
                <wp:positionV relativeFrom="paragraph">
                  <wp:posOffset>337951</wp:posOffset>
                </wp:positionV>
                <wp:extent cx="2663825" cy="3846195"/>
                <wp:effectExtent l="0" t="1333500" r="22225" b="20955"/>
                <wp:wrapNone/>
                <wp:docPr id="5" name="Rounded Rectangular Callou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3825" cy="3846195"/>
                        </a:xfrm>
                        <a:prstGeom prst="wedgeRoundRectCallout">
                          <a:avLst>
                            <a:gd name="adj1" fmla="val 17702"/>
                            <a:gd name="adj2" fmla="val -83503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6515F" w:rsidRPr="00593D41" w:rsidRDefault="0036515F" w:rsidP="000B2F55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593D41">
                              <w:rPr>
                                <w:b/>
                                <w:sz w:val="40"/>
                                <w:szCs w:val="40"/>
                              </w:rPr>
                              <w:t xml:space="preserve">THINK 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about</w:t>
                            </w:r>
                            <w:proofErr w:type="gramEnd"/>
                            <w:r>
                              <w:rPr>
                                <w:sz w:val="40"/>
                                <w:szCs w:val="40"/>
                              </w:rPr>
                              <w:t xml:space="preserve"> what is actually in the bible. Ask your parents to help you find: a story that happened, a poem, some rules, a mythical story or legend, a prayer, a song, a letter, a dream…  </w:t>
                            </w:r>
                            <w:r w:rsidRPr="00593D41">
                              <w:rPr>
                                <w:sz w:val="40"/>
                                <w:szCs w:val="40"/>
                              </w:rPr>
                              <w:br/>
                            </w:r>
                          </w:p>
                          <w:p w:rsidR="0036515F" w:rsidRDefault="0036515F" w:rsidP="000B2F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5" o:spid="_x0000_s1030" type="#_x0000_t62" style="position:absolute;margin-left:268.15pt;margin-top:26.6pt;width:209.75pt;height:302.8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" adj="14624,-7237" fillcolor="window" strokecolor="#a5a5a5" strokeweight="1pt">
                <v:path arrowok="t"/>
                <v:textbox>
                  <w:txbxContent>
                    <w:p w:rsidR="0036515F" w:rsidRPr="00593D41" w:rsidRDefault="0036515F" w:rsidP="000B2F55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proofErr w:type="gramStart"/>
                      <w:r w:rsidRPr="00593D41">
                        <w:rPr>
                          <w:b/>
                          <w:sz w:val="40"/>
                          <w:szCs w:val="40"/>
                        </w:rPr>
                        <w:t xml:space="preserve">THINK  </w:t>
                      </w:r>
                      <w:r>
                        <w:rPr>
                          <w:sz w:val="40"/>
                          <w:szCs w:val="40"/>
                        </w:rPr>
                        <w:t>about</w:t>
                      </w:r>
                      <w:proofErr w:type="gramEnd"/>
                      <w:r>
                        <w:rPr>
                          <w:sz w:val="40"/>
                          <w:szCs w:val="40"/>
                        </w:rPr>
                        <w:t xml:space="preserve"> what is actually in the bible. Ask your parents to help you find: a story that happened, a poem, some rules, a mythical story or legend, a prayer, a song, a letter, a dream…  </w:t>
                      </w:r>
                      <w:r w:rsidRPr="00593D41">
                        <w:rPr>
                          <w:sz w:val="40"/>
                          <w:szCs w:val="40"/>
                        </w:rPr>
                        <w:br/>
                      </w:r>
                    </w:p>
                    <w:p w:rsidR="0036515F" w:rsidRDefault="0036515F" w:rsidP="000B2F55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B2F55" w:rsidRDefault="000B2F55" w:rsidP="000B2F55">
      <w:pPr>
        <w:tabs>
          <w:tab w:val="left" w:pos="9087"/>
        </w:tabs>
        <w:rPr>
          <w:sz w:val="40"/>
          <w:szCs w:val="40"/>
        </w:rPr>
      </w:pPr>
    </w:p>
    <w:p w:rsidR="000B2F55" w:rsidRDefault="000B2F55" w:rsidP="000B2F55">
      <w:pPr>
        <w:tabs>
          <w:tab w:val="left" w:pos="9087"/>
        </w:tabs>
        <w:rPr>
          <w:sz w:val="40"/>
          <w:szCs w:val="40"/>
        </w:rPr>
      </w:pPr>
    </w:p>
    <w:p w:rsidR="000B2F55" w:rsidRDefault="000B2F55" w:rsidP="000B2F55">
      <w:pPr>
        <w:tabs>
          <w:tab w:val="left" w:pos="9087"/>
        </w:tabs>
        <w:rPr>
          <w:sz w:val="40"/>
          <w:szCs w:val="40"/>
        </w:rPr>
      </w:pPr>
    </w:p>
    <w:p w:rsidR="000B2F55" w:rsidRPr="009147FD" w:rsidRDefault="000B2F55" w:rsidP="000B2F55">
      <w:pPr>
        <w:tabs>
          <w:tab w:val="left" w:pos="9087"/>
        </w:tabs>
        <w:rPr>
          <w:sz w:val="40"/>
          <w:szCs w:val="40"/>
        </w:rPr>
      </w:pPr>
      <w:r>
        <w:rPr>
          <w:sz w:val="40"/>
          <w:szCs w:val="40"/>
        </w:rPr>
        <w:tab/>
      </w:r>
    </w:p>
    <w:p w:rsidR="000B2F55" w:rsidRDefault="000B2F55" w:rsidP="000B2F55"/>
    <w:p w:rsidR="000B2F55" w:rsidRDefault="000B2F55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8CC47EC" wp14:editId="7FF01933">
                <wp:simplePos x="0" y="0"/>
                <wp:positionH relativeFrom="margin">
                  <wp:posOffset>-363220</wp:posOffset>
                </wp:positionH>
                <wp:positionV relativeFrom="paragraph">
                  <wp:posOffset>119380</wp:posOffset>
                </wp:positionV>
                <wp:extent cx="3515360" cy="1313180"/>
                <wp:effectExtent l="0" t="0" r="27940" b="20320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5360" cy="1313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515F" w:rsidRPr="000B2F55" w:rsidRDefault="0036515F" w:rsidP="000B2F55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0B2F55">
                              <w:rPr>
                                <w:sz w:val="36"/>
                                <w:szCs w:val="36"/>
                              </w:rPr>
                              <w:t>Next time</w:t>
                            </w:r>
                            <w:proofErr w:type="gramStart"/>
                            <w:r w:rsidRPr="000B2F55">
                              <w:rPr>
                                <w:sz w:val="36"/>
                                <w:szCs w:val="36"/>
                              </w:rPr>
                              <w:t>:</w:t>
                            </w:r>
                            <w:proofErr w:type="gramEnd"/>
                            <w:r w:rsidRPr="000B2F55">
                              <w:rPr>
                                <w:sz w:val="36"/>
                                <w:szCs w:val="36"/>
                              </w:rPr>
                              <w:br/>
                            </w:r>
                            <w:r w:rsidRPr="000B2F55">
                              <w:rPr>
                                <w:b/>
                                <w:sz w:val="36"/>
                                <w:szCs w:val="36"/>
                              </w:rPr>
                              <w:t>“Lord, teach us to pray”</w:t>
                            </w:r>
                            <w:r w:rsidRPr="000B2F55">
                              <w:rPr>
                                <w:b/>
                                <w:sz w:val="36"/>
                                <w:szCs w:val="36"/>
                              </w:rPr>
                              <w:br/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Spending quality time</w:t>
                            </w:r>
                            <w:r w:rsidRPr="000B2F55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with God </w:t>
                            </w:r>
                            <w:r w:rsidRPr="000B2F55">
                              <w:rPr>
                                <w:sz w:val="36"/>
                                <w:szCs w:val="36"/>
                              </w:rPr>
                              <w:t>at church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, </w:t>
                            </w:r>
                            <w:r w:rsidRPr="000B2F55">
                              <w:rPr>
                                <w:sz w:val="36"/>
                                <w:szCs w:val="36"/>
                              </w:rPr>
                              <w:t>at home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0B2F55">
                              <w:rPr>
                                <w:sz w:val="36"/>
                                <w:szCs w:val="36"/>
                              </w:rPr>
                              <w:t>(and everywhere!)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31" type="#_x0000_t202" style="position:absolute;margin-left:-28.6pt;margin-top:9.4pt;width:276.8pt;height:103.4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">
                <v:textbox>
                  <w:txbxContent>
                    <w:p w:rsidR="0036515F" w:rsidRPr="000B2F55" w:rsidRDefault="0036515F" w:rsidP="000B2F55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0B2F55">
                        <w:rPr>
                          <w:sz w:val="36"/>
                          <w:szCs w:val="36"/>
                        </w:rPr>
                        <w:t>Next time</w:t>
                      </w:r>
                      <w:proofErr w:type="gramStart"/>
                      <w:r w:rsidRPr="000B2F55">
                        <w:rPr>
                          <w:sz w:val="36"/>
                          <w:szCs w:val="36"/>
                        </w:rPr>
                        <w:t>:</w:t>
                      </w:r>
                      <w:proofErr w:type="gramEnd"/>
                      <w:r w:rsidRPr="000B2F55">
                        <w:rPr>
                          <w:sz w:val="36"/>
                          <w:szCs w:val="36"/>
                        </w:rPr>
                        <w:br/>
                      </w:r>
                      <w:r w:rsidRPr="000B2F55">
                        <w:rPr>
                          <w:b/>
                          <w:sz w:val="36"/>
                          <w:szCs w:val="36"/>
                        </w:rPr>
                        <w:t>“Lord, teach us to pray”</w:t>
                      </w:r>
                      <w:r w:rsidRPr="000B2F55">
                        <w:rPr>
                          <w:b/>
                          <w:sz w:val="36"/>
                          <w:szCs w:val="36"/>
                        </w:rPr>
                        <w:br/>
                      </w:r>
                      <w:r>
                        <w:rPr>
                          <w:sz w:val="36"/>
                          <w:szCs w:val="36"/>
                        </w:rPr>
                        <w:t>Spending quality time</w:t>
                      </w:r>
                      <w:r w:rsidRPr="000B2F55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sz w:val="36"/>
                          <w:szCs w:val="36"/>
                        </w:rPr>
                        <w:t xml:space="preserve">with God </w:t>
                      </w:r>
                      <w:r w:rsidRPr="000B2F55">
                        <w:rPr>
                          <w:sz w:val="36"/>
                          <w:szCs w:val="36"/>
                        </w:rPr>
                        <w:t>at church</w:t>
                      </w:r>
                      <w:r>
                        <w:rPr>
                          <w:sz w:val="36"/>
                          <w:szCs w:val="36"/>
                        </w:rPr>
                        <w:t xml:space="preserve">, </w:t>
                      </w:r>
                      <w:r w:rsidRPr="000B2F55">
                        <w:rPr>
                          <w:sz w:val="36"/>
                          <w:szCs w:val="36"/>
                        </w:rPr>
                        <w:t>at home</w:t>
                      </w: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  <w:r w:rsidRPr="000B2F55">
                        <w:rPr>
                          <w:sz w:val="36"/>
                          <w:szCs w:val="36"/>
                        </w:rPr>
                        <w:t>(and everywhere!)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0B2F55" w:rsidSect="0036515F"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740"/>
    <w:rsid w:val="000B2F55"/>
    <w:rsid w:val="00133777"/>
    <w:rsid w:val="00300B4E"/>
    <w:rsid w:val="00364A5B"/>
    <w:rsid w:val="0036515F"/>
    <w:rsid w:val="003F18DC"/>
    <w:rsid w:val="00443C73"/>
    <w:rsid w:val="005A3740"/>
    <w:rsid w:val="00725C9B"/>
    <w:rsid w:val="00B44695"/>
    <w:rsid w:val="00E46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74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37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74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37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FB0E8D3E</Template>
  <TotalTime>0</TotalTime>
  <Pages>2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Wescott House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Ally Barrett</dc:creator>
  <cp:lastModifiedBy>Ally Barrett</cp:lastModifiedBy>
  <cp:revision>2</cp:revision>
  <cp:lastPrinted>2016-05-05T10:51:00Z</cp:lastPrinted>
  <dcterms:created xsi:type="dcterms:W3CDTF">2016-05-05T10:51:00Z</dcterms:created>
  <dcterms:modified xsi:type="dcterms:W3CDTF">2016-05-05T10:51:00Z</dcterms:modified>
</cp:coreProperties>
</file>